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45CDF" w14:textId="5216A38C" w:rsidR="00BD70DD" w:rsidRPr="00BB4A5F" w:rsidRDefault="00BD70DD" w:rsidP="00BB4A5F">
      <w:pPr>
        <w:pStyle w:val="Corpotesto"/>
        <w:shd w:val="clear" w:color="auto" w:fill="FFFFFF"/>
        <w:spacing w:before="26"/>
        <w:ind w:left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Hlk116723191"/>
      <w:r w:rsidRPr="00BB4A5F">
        <w:rPr>
          <w:rFonts w:asciiTheme="minorHAnsi" w:hAnsiTheme="minorHAnsi" w:cstheme="minorHAnsi"/>
          <w:b/>
          <w:bCs/>
          <w:sz w:val="22"/>
          <w:szCs w:val="22"/>
        </w:rPr>
        <w:t>ALLEGATO</w:t>
      </w:r>
      <w:r w:rsidRPr="00BB4A5F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BB4A5F"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BB4A5F">
        <w:rPr>
          <w:rFonts w:asciiTheme="minorHAnsi" w:hAnsiTheme="minorHAnsi" w:cstheme="minorHAnsi"/>
          <w:b/>
          <w:bCs/>
          <w:spacing w:val="-2"/>
          <w:sz w:val="22"/>
          <w:szCs w:val="22"/>
        </w:rPr>
        <w:t xml:space="preserve"> </w:t>
      </w:r>
      <w:r w:rsidRPr="00BB4A5F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BB4A5F">
        <w:rPr>
          <w:rFonts w:asciiTheme="minorHAnsi" w:hAnsiTheme="minorHAnsi" w:cstheme="minorHAnsi"/>
          <w:b/>
          <w:bCs/>
          <w:spacing w:val="42"/>
          <w:sz w:val="22"/>
          <w:szCs w:val="22"/>
        </w:rPr>
        <w:t xml:space="preserve"> </w:t>
      </w:r>
      <w:r w:rsidRPr="00BB4A5F">
        <w:rPr>
          <w:rFonts w:asciiTheme="minorHAnsi" w:hAnsiTheme="minorHAnsi" w:cstheme="minorHAnsi"/>
          <w:b/>
          <w:bCs/>
          <w:sz w:val="22"/>
          <w:szCs w:val="22"/>
        </w:rPr>
        <w:t>ISTANZA</w:t>
      </w:r>
      <w:r w:rsidRPr="00BB4A5F">
        <w:rPr>
          <w:rFonts w:asciiTheme="minorHAnsi" w:hAnsiTheme="minorHAnsi" w:cstheme="minorHAnsi"/>
          <w:b/>
          <w:bCs/>
          <w:spacing w:val="-6"/>
          <w:sz w:val="22"/>
          <w:szCs w:val="22"/>
        </w:rPr>
        <w:t xml:space="preserve"> </w:t>
      </w:r>
      <w:r w:rsidRPr="00BB4A5F">
        <w:rPr>
          <w:rFonts w:asciiTheme="minorHAnsi" w:hAnsiTheme="minorHAnsi" w:cstheme="minorHAnsi"/>
          <w:b/>
          <w:bCs/>
          <w:sz w:val="22"/>
          <w:szCs w:val="22"/>
        </w:rPr>
        <w:t>PER</w:t>
      </w:r>
      <w:r w:rsidRPr="00BB4A5F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BB4A5F">
        <w:rPr>
          <w:rFonts w:asciiTheme="minorHAnsi" w:hAnsiTheme="minorHAnsi" w:cstheme="minorHAnsi"/>
          <w:b/>
          <w:bCs/>
          <w:sz w:val="22"/>
          <w:szCs w:val="22"/>
        </w:rPr>
        <w:t>SELEZIONE</w:t>
      </w:r>
      <w:r w:rsidRPr="00BB4A5F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 </w:t>
      </w:r>
      <w:r w:rsidRPr="00BB4A5F">
        <w:rPr>
          <w:rFonts w:asciiTheme="minorHAnsi" w:hAnsiTheme="minorHAnsi" w:cstheme="minorHAnsi"/>
          <w:b/>
          <w:bCs/>
          <w:sz w:val="22"/>
          <w:szCs w:val="22"/>
        </w:rPr>
        <w:t>FIGURA DI SUPPORTO ORGANIZZATIVO</w:t>
      </w:r>
      <w:r w:rsidR="00BB4A5F" w:rsidRPr="00BB4A5F">
        <w:rPr>
          <w:rFonts w:asciiTheme="minorHAnsi" w:hAnsiTheme="minorHAnsi" w:cstheme="minorHAnsi"/>
          <w:b/>
          <w:bCs/>
          <w:sz w:val="22"/>
          <w:szCs w:val="22"/>
        </w:rPr>
        <w:t xml:space="preserve"> CON TABELLA DI AUTOVALUTAZIONE TITOLI.</w:t>
      </w:r>
    </w:p>
    <w:tbl>
      <w:tblPr>
        <w:tblW w:w="0" w:type="auto"/>
        <w:tblInd w:w="-142" w:type="dxa"/>
        <w:tblBorders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8"/>
      </w:tblGrid>
      <w:tr w:rsidR="00BD70DD" w:rsidRPr="00566E58" w14:paraId="3E684A03" w14:textId="77777777" w:rsidTr="005D5B03">
        <w:tc>
          <w:tcPr>
            <w:tcW w:w="9628" w:type="dxa"/>
            <w:shd w:val="clear" w:color="auto" w:fill="auto"/>
          </w:tcPr>
          <w:p w14:paraId="6D21A29D" w14:textId="77777777" w:rsidR="00BD70DD" w:rsidRDefault="00BD70DD" w:rsidP="005D5B03">
            <w:pPr>
              <w:pStyle w:val="Nessunaspaziatura"/>
              <w:tabs>
                <w:tab w:val="left" w:pos="2065"/>
              </w:tabs>
              <w:ind w:left="-934" w:firstLine="822"/>
              <w:jc w:val="center"/>
              <w:rPr>
                <w:rFonts w:asciiTheme="minorHAnsi" w:hAnsiTheme="minorHAnsi" w:cs="Calibri"/>
                <w:noProof/>
                <w:lang w:eastAsia="it-IT"/>
              </w:rPr>
            </w:pPr>
            <w:r>
              <w:rPr>
                <w:rFonts w:asciiTheme="minorHAnsi" w:hAnsiTheme="minorHAnsi" w:cs="Calibri"/>
                <w:noProof/>
                <w:lang w:eastAsia="it-IT"/>
              </w:rPr>
              <w:drawing>
                <wp:inline distT="0" distB="0" distL="0" distR="0" wp14:anchorId="485427B3" wp14:editId="5F83D23F">
                  <wp:extent cx="5976620" cy="934085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LOGO PON FSE FESR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6620" cy="934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Grigliatabella"/>
        <w:tblW w:w="977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8"/>
        <w:gridCol w:w="6662"/>
        <w:gridCol w:w="1628"/>
      </w:tblGrid>
      <w:tr w:rsidR="00BD70DD" w:rsidRPr="000756C4" w14:paraId="0B5314D4" w14:textId="77777777" w:rsidTr="005D5B03">
        <w:trPr>
          <w:jc w:val="center"/>
        </w:trPr>
        <w:tc>
          <w:tcPr>
            <w:tcW w:w="9778" w:type="dxa"/>
            <w:gridSpan w:val="3"/>
            <w:tcBorders>
              <w:bottom w:val="single" w:sz="4" w:space="0" w:color="auto"/>
            </w:tcBorders>
          </w:tcPr>
          <w:p w14:paraId="41EC1B00" w14:textId="77777777" w:rsidR="00BD70DD" w:rsidRDefault="00BD70DD" w:rsidP="005D5B03">
            <w:pPr>
              <w:pStyle w:val="Nessunaspaziatura"/>
              <w:jc w:val="both"/>
              <w:rPr>
                <w:rFonts w:cs="Calibri"/>
                <w:noProof/>
              </w:rPr>
            </w:pPr>
            <w:r>
              <w:rPr>
                <w:rFonts w:cs="Calibri"/>
                <w:noProof/>
              </w:rPr>
              <w:t xml:space="preserve">    </w:t>
            </w:r>
            <w:r w:rsidRPr="000756C4">
              <w:rPr>
                <w:rFonts w:cs="Calibri"/>
                <w:noProof/>
              </w:rPr>
              <w:t xml:space="preserve">  </w:t>
            </w:r>
            <w:r w:rsidRPr="000756C4">
              <w:rPr>
                <w:rFonts w:cs="Calibri"/>
                <w:noProof/>
              </w:rPr>
              <w:drawing>
                <wp:inline distT="0" distB="0" distL="0" distR="0" wp14:anchorId="5F259B05" wp14:editId="40B8EA61">
                  <wp:extent cx="619179" cy="409575"/>
                  <wp:effectExtent l="19050" t="0" r="9471" b="0"/>
                  <wp:docPr id="4" name="Immagine 6" descr="BANDIE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NDIER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946" cy="41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56C4">
              <w:rPr>
                <w:rFonts w:cs="Calibri"/>
                <w:noProof/>
              </w:rPr>
              <w:t xml:space="preserve">                                   </w:t>
            </w:r>
            <w:r>
              <w:rPr>
                <w:rFonts w:cs="Calibri"/>
                <w:noProof/>
              </w:rPr>
              <w:drawing>
                <wp:inline distT="0" distB="0" distL="0" distR="0" wp14:anchorId="110463BB" wp14:editId="7072C443">
                  <wp:extent cx="1691744" cy="449681"/>
                  <wp:effectExtent l="0" t="0" r="3810" b="762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magin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5191" cy="471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756C4">
              <w:rPr>
                <w:rFonts w:cs="Calibri"/>
                <w:noProof/>
              </w:rPr>
              <w:t xml:space="preserve">                     </w:t>
            </w:r>
            <w:r w:rsidRPr="000756C4">
              <w:rPr>
                <w:rFonts w:cs="Calibri"/>
                <w:noProof/>
              </w:rPr>
              <w:drawing>
                <wp:inline distT="0" distB="0" distL="0" distR="0" wp14:anchorId="7DE03B8B" wp14:editId="1E59316B">
                  <wp:extent cx="323850" cy="409575"/>
                  <wp:effectExtent l="19050" t="0" r="0" b="0"/>
                  <wp:docPr id="9" name="Immagine 2" descr="Descrizione: Descrizione: Descrizione: Descrizione: Descrizione: logo-regi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Descrizione: Descrizione: Descrizione: Descrizione: Descrizione: logo-regio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756C4">
              <w:rPr>
                <w:rFonts w:cs="Calibri"/>
                <w:noProof/>
              </w:rPr>
              <w:t xml:space="preserve">                      </w:t>
            </w:r>
            <w:r>
              <w:rPr>
                <w:rFonts w:cs="Calibri"/>
                <w:noProof/>
              </w:rPr>
              <w:t xml:space="preserve">   </w:t>
            </w:r>
            <w:r w:rsidRPr="000756C4">
              <w:rPr>
                <w:rFonts w:cs="Calibri"/>
                <w:noProof/>
              </w:rPr>
              <w:t xml:space="preserve">       </w:t>
            </w:r>
            <w:r w:rsidRPr="000756C4">
              <w:rPr>
                <w:rFonts w:cs="Calibri"/>
                <w:noProof/>
              </w:rPr>
              <w:drawing>
                <wp:inline distT="0" distB="0" distL="0" distR="0" wp14:anchorId="5EC99B54" wp14:editId="7758CDF6">
                  <wp:extent cx="247650" cy="409575"/>
                  <wp:effectExtent l="19050" t="0" r="0" b="0"/>
                  <wp:docPr id="14" name="Immagine 14" descr="Descrizione: Descrizione: Descrizione: Descrizione: Descrizione: logo-provinc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Descrizione: Descrizione: Descrizione: Descrizione: logo-provinc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" cy="409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49489" w14:textId="77777777" w:rsidR="00BD70DD" w:rsidRPr="000756C4" w:rsidRDefault="00BD70DD" w:rsidP="005D5B03">
            <w:pPr>
              <w:pStyle w:val="Nessunaspaziatura"/>
              <w:jc w:val="center"/>
              <w:rPr>
                <w:rFonts w:cs="Calibri"/>
                <w:noProof/>
                <w:sz w:val="10"/>
                <w:lang w:bidi="he-IL"/>
              </w:rPr>
            </w:pPr>
          </w:p>
        </w:tc>
      </w:tr>
      <w:tr w:rsidR="00BD70DD" w:rsidRPr="000756C4" w14:paraId="3AA898DA" w14:textId="77777777" w:rsidTr="005D5B03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2060"/>
          </w:tcPr>
          <w:p w14:paraId="0D52C051" w14:textId="77777777" w:rsidR="00BD70DD" w:rsidRPr="000756C4" w:rsidRDefault="00BD70DD" w:rsidP="005D5B03">
            <w:pPr>
              <w:pStyle w:val="Nessunaspaziatura"/>
              <w:jc w:val="center"/>
              <w:rPr>
                <w:rFonts w:cs="Calibri"/>
                <w:b/>
                <w:color w:val="FFFFFF" w:themeColor="background1"/>
                <w:sz w:val="36"/>
              </w:rPr>
            </w:pPr>
            <w:r w:rsidRPr="000756C4">
              <w:rPr>
                <w:rFonts w:cs="Calibri"/>
                <w:b/>
                <w:noProof/>
                <w:color w:val="FFFFFF" w:themeColor="background1"/>
                <w:sz w:val="40"/>
                <w:lang w:bidi="he-IL"/>
              </w:rPr>
              <w:t>ISTITUTO DI ISTRUZIONE SUPERIORE “DANILO DOLCI”</w:t>
            </w:r>
          </w:p>
        </w:tc>
      </w:tr>
      <w:tr w:rsidR="00BD70DD" w:rsidRPr="000756C4" w14:paraId="49111EAC" w14:textId="77777777" w:rsidTr="005D5B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FCAA3A" w14:textId="77777777" w:rsidR="00BD70DD" w:rsidRPr="000756C4" w:rsidRDefault="00BD70DD" w:rsidP="005D5B03">
            <w:pPr>
              <w:pStyle w:val="Nessunaspaziatura"/>
              <w:jc w:val="center"/>
              <w:rPr>
                <w:rFonts w:cs="Calibri"/>
              </w:rPr>
            </w:pPr>
            <w:r w:rsidRPr="000756C4">
              <w:rPr>
                <w:rFonts w:cs="Calibri"/>
                <w:noProof/>
              </w:rPr>
              <w:drawing>
                <wp:inline distT="0" distB="0" distL="0" distR="0" wp14:anchorId="24E25E84" wp14:editId="1B50A314">
                  <wp:extent cx="773900" cy="761275"/>
                  <wp:effectExtent l="19050" t="0" r="7150" b="0"/>
                  <wp:docPr id="15" name="Immagine 21" descr="LOGO DANILO DOLC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DANILO DOLCI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008" cy="770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1B5467" w14:textId="77777777" w:rsidR="00BD70DD" w:rsidRPr="000756C4" w:rsidRDefault="00BD70DD" w:rsidP="005D5B03">
            <w:pPr>
              <w:pStyle w:val="Nessunaspaziatura"/>
              <w:jc w:val="center"/>
              <w:rPr>
                <w:rFonts w:cs="Calibri"/>
                <w:b/>
                <w:noProof/>
                <w:color w:val="0070C0"/>
                <w:sz w:val="24"/>
                <w:lang w:bidi="he-IL"/>
              </w:rPr>
            </w:pPr>
            <w:r w:rsidRPr="000756C4">
              <w:rPr>
                <w:rFonts w:cs="Calibri"/>
                <w:b/>
                <w:noProof/>
                <w:color w:val="0070C0"/>
                <w:sz w:val="24"/>
                <w:lang w:bidi="he-IL"/>
              </w:rPr>
              <w:t>Enogastronomia e ospitalità alberghiera</w:t>
            </w:r>
          </w:p>
          <w:p w14:paraId="3B81CB76" w14:textId="77777777" w:rsidR="00BD70DD" w:rsidRPr="00B02E92" w:rsidRDefault="00BD70DD" w:rsidP="005D5B03">
            <w:pPr>
              <w:pStyle w:val="Nessunaspaziatura"/>
              <w:jc w:val="center"/>
              <w:rPr>
                <w:rFonts w:cs="Calibri"/>
                <w:b/>
                <w:noProof/>
                <w:color w:val="C0504D" w:themeColor="accent2"/>
                <w:sz w:val="24"/>
                <w:lang w:bidi="he-IL"/>
              </w:rPr>
            </w:pPr>
            <w:r w:rsidRPr="00B02E92">
              <w:rPr>
                <w:rFonts w:cs="Calibri"/>
                <w:b/>
                <w:noProof/>
                <w:color w:val="C0504D" w:themeColor="accent2"/>
                <w:sz w:val="24"/>
                <w:lang w:bidi="he-IL"/>
              </w:rPr>
              <w:t>Servizi per la sanità e per l’assistenza sociale</w:t>
            </w:r>
          </w:p>
          <w:p w14:paraId="7D6731C0" w14:textId="77777777" w:rsidR="00BD70DD" w:rsidRPr="000756C4" w:rsidRDefault="00BD70DD" w:rsidP="005D5B03">
            <w:pPr>
              <w:pStyle w:val="Nessunaspaziatura"/>
              <w:jc w:val="center"/>
              <w:rPr>
                <w:rFonts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</w:pPr>
            <w:r w:rsidRPr="000756C4">
              <w:rPr>
                <w:rFonts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  <w:t>Agricoltura, sviluppo rurale, valorizzazione dei prodotti</w:t>
            </w:r>
          </w:p>
          <w:p w14:paraId="7AEC8251" w14:textId="77777777" w:rsidR="00BD70DD" w:rsidRPr="000756C4" w:rsidRDefault="00BD70DD" w:rsidP="005D5B03">
            <w:pPr>
              <w:pStyle w:val="Nessunaspaziatura"/>
              <w:jc w:val="center"/>
              <w:rPr>
                <w:rFonts w:cs="Calibri"/>
                <w:noProof/>
                <w:color w:val="00B050"/>
                <w:sz w:val="24"/>
                <w:szCs w:val="23"/>
                <w:lang w:bidi="he-IL"/>
              </w:rPr>
            </w:pPr>
            <w:r w:rsidRPr="000756C4">
              <w:rPr>
                <w:rFonts w:cs="Calibri"/>
                <w:b/>
                <w:bCs/>
                <w:noProof/>
                <w:color w:val="00B050"/>
                <w:sz w:val="24"/>
                <w:szCs w:val="23"/>
                <w:lang w:bidi="he-IL"/>
              </w:rPr>
              <w:t>del territorio  e gestione delle risorse forestali e montane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504919" w14:textId="77777777" w:rsidR="00BD70DD" w:rsidRPr="000756C4" w:rsidRDefault="00BD70DD" w:rsidP="005D5B03">
            <w:pPr>
              <w:pStyle w:val="Nessunaspaziatura"/>
              <w:jc w:val="center"/>
              <w:rPr>
                <w:rFonts w:cs="Calibri"/>
                <w:b/>
                <w:sz w:val="24"/>
              </w:rPr>
            </w:pPr>
            <w:r w:rsidRPr="000756C4">
              <w:rPr>
                <w:rFonts w:cs="Calibri"/>
                <w:b/>
                <w:noProof/>
                <w:sz w:val="24"/>
              </w:rPr>
              <w:drawing>
                <wp:inline distT="0" distB="0" distL="0" distR="0" wp14:anchorId="7F8D07C9" wp14:editId="60709BD5">
                  <wp:extent cx="601571" cy="736741"/>
                  <wp:effectExtent l="19050" t="0" r="8029" b="0"/>
                  <wp:docPr id="16" name="Immagine 1" descr="C:\Users\utente\Google Drive\IIS DANILO DOLCI\LOGO DANILO DOLCI FO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ente\Google Drive\IIS DANILO DOLCI\LOGO DANILO DOLCI FO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529" cy="739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70DD" w:rsidRPr="005811B9" w14:paraId="15306A15" w14:textId="77777777" w:rsidTr="005D5B0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002060"/>
          </w:tcPr>
          <w:p w14:paraId="30D2771D" w14:textId="77777777" w:rsidR="00BD70DD" w:rsidRPr="005811B9" w:rsidRDefault="00BD70DD" w:rsidP="005D5B03">
            <w:pPr>
              <w:pStyle w:val="Nessunaspaziatura"/>
              <w:jc w:val="center"/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</w:pPr>
            <w:r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Percorsi di I</w:t>
            </w:r>
            <w:r w:rsidRPr="005811B9"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struzion</w:t>
            </w:r>
            <w:r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e diurni e di Secondo Livello  Serali per A</w:t>
            </w:r>
            <w:r w:rsidRPr="005811B9">
              <w:rPr>
                <w:rFonts w:cs="Calibri"/>
                <w:b/>
                <w:smallCaps/>
                <w:noProof/>
                <w:color w:val="FFFFFF" w:themeColor="background1"/>
                <w:sz w:val="32"/>
                <w:lang w:bidi="he-IL"/>
              </w:rPr>
              <w:t>dulti</w:t>
            </w:r>
          </w:p>
        </w:tc>
      </w:tr>
      <w:tr w:rsidR="00BD70DD" w:rsidRPr="0056536A" w14:paraId="40201A0F" w14:textId="77777777" w:rsidTr="005D5B03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7D62533C" w14:textId="77777777" w:rsidR="00BD70DD" w:rsidRPr="00D50532" w:rsidRDefault="00BD70DD" w:rsidP="005D5B03">
            <w:pPr>
              <w:jc w:val="center"/>
              <w:rPr>
                <w:b/>
                <w:i/>
                <w:color w:val="002060"/>
                <w:sz w:val="32"/>
                <w:szCs w:val="40"/>
                <w:bdr w:val="nil"/>
                <w:lang w:eastAsia="en-US"/>
              </w:rPr>
            </w:pPr>
            <w:r w:rsidRPr="00D50532">
              <w:rPr>
                <w:b/>
                <w:i/>
                <w:color w:val="002060"/>
                <w:sz w:val="32"/>
                <w:szCs w:val="40"/>
                <w:bdr w:val="nil"/>
                <w:lang w:eastAsia="en-US"/>
              </w:rPr>
              <w:t>“Ciascuno cresce solo se sognato”</w:t>
            </w:r>
          </w:p>
        </w:tc>
      </w:tr>
      <w:tr w:rsidR="00BD70DD" w:rsidRPr="00BD70DD" w14:paraId="213D15B6" w14:textId="77777777" w:rsidTr="005D5B03">
        <w:trPr>
          <w:jc w:val="center"/>
        </w:trPr>
        <w:tc>
          <w:tcPr>
            <w:tcW w:w="97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9646" w:themeFill="accent6"/>
          </w:tcPr>
          <w:p w14:paraId="2A9495A1" w14:textId="5117B9FB" w:rsidR="00BD70DD" w:rsidRPr="00BD70DD" w:rsidRDefault="00BD70DD" w:rsidP="005D5B03">
            <w:pPr>
              <w:pStyle w:val="Corpotesto"/>
              <w:spacing w:before="1"/>
              <w:ind w:left="253" w:right="22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D70DD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 xml:space="preserve">Codice progetto 10.1.6A-FDRPOC-SI-2024-59 – ORIENTAMENTO PER LA VITA- </w:t>
            </w:r>
            <w:proofErr w:type="gramStart"/>
            <w:r w:rsidRPr="00BD70DD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 xml:space="preserve">CUP:   </w:t>
            </w:r>
            <w:proofErr w:type="gramEnd"/>
            <w:r w:rsidRPr="00BD70DD">
              <w:rPr>
                <w:rFonts w:asciiTheme="minorHAnsi" w:hAnsiTheme="minorHAnsi" w:cstheme="minorHAnsi"/>
                <w:b/>
                <w:color w:val="7030A0"/>
                <w:sz w:val="20"/>
                <w:szCs w:val="20"/>
              </w:rPr>
              <w:t>J84D25001130001</w:t>
            </w:r>
          </w:p>
        </w:tc>
      </w:tr>
    </w:tbl>
    <w:p w14:paraId="3F76A0E3" w14:textId="77777777" w:rsidR="00BD70DD" w:rsidRDefault="00BD70DD" w:rsidP="00BD70DD">
      <w:pPr>
        <w:pStyle w:val="Corpotesto"/>
        <w:shd w:val="clear" w:color="auto" w:fill="FFFFFF"/>
        <w:spacing w:before="26"/>
        <w:ind w:left="180"/>
      </w:pPr>
    </w:p>
    <w:p w14:paraId="45070007" w14:textId="77777777" w:rsidR="00BD70DD" w:rsidRPr="00BB4A5F" w:rsidRDefault="00BD70DD" w:rsidP="00BD70DD">
      <w:pPr>
        <w:pStyle w:val="Corpotesto"/>
        <w:shd w:val="clear" w:color="auto" w:fill="FFFFFF"/>
        <w:spacing w:before="1"/>
        <w:ind w:left="6379"/>
        <w:rPr>
          <w:rFonts w:asciiTheme="minorHAnsi" w:hAnsiTheme="minorHAnsi" w:cstheme="minorHAnsi"/>
          <w:sz w:val="22"/>
          <w:szCs w:val="22"/>
        </w:rPr>
      </w:pPr>
      <w:r w:rsidRPr="00BB4A5F">
        <w:rPr>
          <w:rFonts w:asciiTheme="minorHAnsi" w:hAnsiTheme="minorHAnsi" w:cstheme="minorHAnsi"/>
          <w:sz w:val="22"/>
          <w:szCs w:val="22"/>
        </w:rPr>
        <w:t>Al</w:t>
      </w:r>
      <w:r w:rsidRPr="00BB4A5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B4A5F">
        <w:rPr>
          <w:rFonts w:asciiTheme="minorHAnsi" w:hAnsiTheme="minorHAnsi" w:cstheme="minorHAnsi"/>
          <w:sz w:val="22"/>
          <w:szCs w:val="22"/>
        </w:rPr>
        <w:t>dirigente scolastico dell’IIS “Danilo Dolci” di Partinico</w:t>
      </w:r>
      <w:r w:rsidRPr="00BB4A5F">
        <w:rPr>
          <w:rFonts w:asciiTheme="minorHAnsi" w:hAnsiTheme="minorHAnsi" w:cstheme="minorHAnsi"/>
          <w:spacing w:val="-47"/>
          <w:sz w:val="22"/>
          <w:szCs w:val="22"/>
        </w:rPr>
        <w:t xml:space="preserve"> </w:t>
      </w:r>
      <w:hyperlink r:id="rId15">
        <w:r w:rsidRPr="00BB4A5F">
          <w:rPr>
            <w:rFonts w:asciiTheme="minorHAnsi" w:hAnsiTheme="minorHAnsi" w:cstheme="minorHAnsi"/>
            <w:color w:val="0000FF"/>
            <w:sz w:val="22"/>
            <w:szCs w:val="22"/>
            <w:u w:val="single" w:color="0000FF"/>
          </w:rPr>
          <w:t>pais021003@istruzione.it</w:t>
        </w:r>
      </w:hyperlink>
    </w:p>
    <w:p w14:paraId="3898E509" w14:textId="77777777" w:rsidR="00BD70DD" w:rsidRPr="00BB4A5F" w:rsidRDefault="00BD70DD" w:rsidP="00BD70DD">
      <w:pPr>
        <w:pStyle w:val="Corpotesto"/>
        <w:spacing w:before="5"/>
        <w:rPr>
          <w:rFonts w:asciiTheme="minorHAnsi" w:hAnsiTheme="minorHAnsi" w:cstheme="minorHAnsi"/>
          <w:sz w:val="22"/>
          <w:szCs w:val="22"/>
        </w:rPr>
      </w:pPr>
    </w:p>
    <w:p w14:paraId="278CF150" w14:textId="297F33A9" w:rsidR="00BD70DD" w:rsidRPr="00BB4A5F" w:rsidRDefault="00BD70DD" w:rsidP="00BD70DD">
      <w:pPr>
        <w:pStyle w:val="Corpotesto"/>
        <w:spacing w:before="1"/>
        <w:ind w:left="0" w:right="-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B4A5F">
        <w:rPr>
          <w:rFonts w:asciiTheme="minorHAnsi" w:hAnsiTheme="minorHAnsi" w:cstheme="minorHAnsi"/>
          <w:b/>
          <w:sz w:val="20"/>
          <w:szCs w:val="20"/>
        </w:rPr>
        <w:t>OGGETTO: Istanza</w:t>
      </w:r>
      <w:r w:rsidRPr="00BB4A5F">
        <w:rPr>
          <w:rFonts w:asciiTheme="minorHAnsi" w:hAnsiTheme="minorHAnsi" w:cstheme="minorHAnsi"/>
          <w:b/>
          <w:spacing w:val="1"/>
          <w:sz w:val="20"/>
          <w:szCs w:val="20"/>
        </w:rPr>
        <w:t xml:space="preserve"> </w:t>
      </w:r>
      <w:r w:rsidRPr="00BB4A5F">
        <w:rPr>
          <w:rFonts w:asciiTheme="minorHAnsi" w:hAnsiTheme="minorHAnsi" w:cstheme="minorHAnsi"/>
          <w:b/>
          <w:sz w:val="20"/>
          <w:szCs w:val="20"/>
        </w:rPr>
        <w:t>per</w:t>
      </w:r>
      <w:r w:rsidRPr="00BB4A5F">
        <w:rPr>
          <w:rFonts w:asciiTheme="minorHAnsi" w:hAnsiTheme="minorHAnsi" w:cstheme="minorHAnsi"/>
          <w:b/>
          <w:spacing w:val="1"/>
          <w:sz w:val="20"/>
          <w:szCs w:val="20"/>
        </w:rPr>
        <w:t xml:space="preserve"> </w:t>
      </w:r>
      <w:r w:rsidRPr="00BB4A5F">
        <w:rPr>
          <w:rFonts w:asciiTheme="minorHAnsi" w:hAnsiTheme="minorHAnsi" w:cstheme="minorHAnsi"/>
          <w:b/>
          <w:sz w:val="20"/>
          <w:szCs w:val="20"/>
        </w:rPr>
        <w:t>la</w:t>
      </w:r>
      <w:r w:rsidRPr="00BB4A5F">
        <w:rPr>
          <w:rFonts w:asciiTheme="minorHAnsi" w:hAnsiTheme="minorHAnsi" w:cstheme="minorHAnsi"/>
          <w:b/>
          <w:spacing w:val="1"/>
          <w:sz w:val="20"/>
          <w:szCs w:val="20"/>
        </w:rPr>
        <w:t xml:space="preserve"> </w:t>
      </w:r>
      <w:r w:rsidRPr="00BB4A5F">
        <w:rPr>
          <w:rFonts w:asciiTheme="minorHAnsi" w:hAnsiTheme="minorHAnsi" w:cstheme="minorHAnsi"/>
          <w:b/>
          <w:sz w:val="20"/>
          <w:szCs w:val="20"/>
        </w:rPr>
        <w:t>selezione</w:t>
      </w:r>
      <w:r w:rsidRPr="00BB4A5F">
        <w:rPr>
          <w:rFonts w:asciiTheme="minorHAnsi" w:hAnsiTheme="minorHAnsi" w:cstheme="minorHAnsi"/>
          <w:b/>
          <w:spacing w:val="1"/>
          <w:sz w:val="20"/>
          <w:szCs w:val="20"/>
        </w:rPr>
        <w:t xml:space="preserve"> </w:t>
      </w:r>
      <w:r w:rsidRPr="00BB4A5F">
        <w:rPr>
          <w:rFonts w:asciiTheme="minorHAnsi" w:hAnsiTheme="minorHAnsi" w:cstheme="minorHAnsi"/>
          <w:b/>
          <w:sz w:val="20"/>
          <w:szCs w:val="20"/>
        </w:rPr>
        <w:t>di</w:t>
      </w:r>
      <w:r w:rsidRPr="00BB4A5F">
        <w:rPr>
          <w:rFonts w:asciiTheme="minorHAnsi" w:hAnsiTheme="minorHAnsi" w:cstheme="minorHAnsi"/>
          <w:b/>
          <w:spacing w:val="1"/>
          <w:sz w:val="20"/>
          <w:szCs w:val="20"/>
        </w:rPr>
        <w:t xml:space="preserve"> </w:t>
      </w:r>
      <w:r w:rsidRPr="00BB4A5F">
        <w:rPr>
          <w:rFonts w:asciiTheme="minorHAnsi" w:hAnsiTheme="minorHAnsi" w:cstheme="minorHAnsi"/>
          <w:b/>
          <w:sz w:val="20"/>
          <w:szCs w:val="20"/>
        </w:rPr>
        <w:t>n.</w:t>
      </w:r>
      <w:r w:rsidRPr="00BB4A5F">
        <w:rPr>
          <w:rFonts w:asciiTheme="minorHAnsi" w:hAnsiTheme="minorHAnsi" w:cstheme="minorHAnsi"/>
          <w:b/>
          <w:spacing w:val="1"/>
          <w:sz w:val="20"/>
          <w:szCs w:val="20"/>
        </w:rPr>
        <w:t xml:space="preserve"> </w:t>
      </w:r>
      <w:r w:rsidRPr="00BB4A5F">
        <w:rPr>
          <w:rFonts w:asciiTheme="minorHAnsi" w:hAnsiTheme="minorHAnsi" w:cstheme="minorHAnsi"/>
          <w:b/>
          <w:sz w:val="20"/>
          <w:szCs w:val="20"/>
        </w:rPr>
        <w:t>2</w:t>
      </w:r>
      <w:r w:rsidRPr="00BB4A5F">
        <w:rPr>
          <w:rFonts w:asciiTheme="minorHAnsi" w:hAnsiTheme="minorHAnsi" w:cstheme="minorHAnsi"/>
          <w:b/>
          <w:spacing w:val="1"/>
          <w:sz w:val="20"/>
          <w:szCs w:val="20"/>
        </w:rPr>
        <w:t xml:space="preserve"> </w:t>
      </w:r>
      <w:r w:rsidRPr="00BB4A5F">
        <w:rPr>
          <w:rFonts w:asciiTheme="minorHAnsi" w:hAnsiTheme="minorHAnsi" w:cstheme="minorHAnsi"/>
          <w:b/>
          <w:sz w:val="20"/>
          <w:szCs w:val="20"/>
        </w:rPr>
        <w:t>figur</w:t>
      </w:r>
      <w:r w:rsidR="00BB4A5F" w:rsidRPr="00BB4A5F">
        <w:rPr>
          <w:rFonts w:asciiTheme="minorHAnsi" w:hAnsiTheme="minorHAnsi" w:cstheme="minorHAnsi"/>
          <w:b/>
          <w:sz w:val="20"/>
          <w:szCs w:val="20"/>
        </w:rPr>
        <w:t>e</w:t>
      </w:r>
      <w:r w:rsidRPr="00BB4A5F">
        <w:rPr>
          <w:rFonts w:asciiTheme="minorHAnsi" w:hAnsiTheme="minorHAnsi" w:cstheme="minorHAnsi"/>
          <w:b/>
          <w:sz w:val="20"/>
          <w:szCs w:val="20"/>
        </w:rPr>
        <w:t xml:space="preserve"> di supporto organizzativo relativo al finanziamento Avviso Prot. 64310 del 23/04/2025 – “Percorsi di orientamento rivolti alle classi terze, quarte e quinte delle istituzioni scolastiche secondarie di secondo grado con il coordinamento del docente tutor”.</w:t>
      </w:r>
    </w:p>
    <w:p w14:paraId="46C6AACD" w14:textId="2D6F729E" w:rsidR="00BD70DD" w:rsidRPr="00BB4A5F" w:rsidRDefault="00BD70DD" w:rsidP="00BD70DD">
      <w:pPr>
        <w:pStyle w:val="Corpotesto"/>
        <w:spacing w:before="1"/>
        <w:ind w:left="0" w:right="-1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B4A5F">
        <w:rPr>
          <w:rFonts w:asciiTheme="minorHAnsi" w:hAnsiTheme="minorHAnsi" w:cstheme="minorHAnsi"/>
          <w:b/>
          <w:sz w:val="20"/>
          <w:szCs w:val="20"/>
        </w:rPr>
        <w:t xml:space="preserve"> Codice progetto 10.1.6A-FDRPOC-SI-2024-59 – ORIENTAMENTO PER LA VITA- </w:t>
      </w:r>
      <w:proofErr w:type="gramStart"/>
      <w:r w:rsidRPr="00BB4A5F">
        <w:rPr>
          <w:rFonts w:asciiTheme="minorHAnsi" w:hAnsiTheme="minorHAnsi" w:cstheme="minorHAnsi"/>
          <w:b/>
          <w:sz w:val="20"/>
          <w:szCs w:val="20"/>
        </w:rPr>
        <w:t xml:space="preserve">CUP:   </w:t>
      </w:r>
      <w:proofErr w:type="gramEnd"/>
      <w:r w:rsidRPr="00BB4A5F">
        <w:rPr>
          <w:rFonts w:asciiTheme="minorHAnsi" w:hAnsiTheme="minorHAnsi" w:cstheme="minorHAnsi"/>
          <w:b/>
          <w:sz w:val="20"/>
          <w:szCs w:val="20"/>
        </w:rPr>
        <w:t>J84D25001130001</w:t>
      </w:r>
    </w:p>
    <w:p w14:paraId="248EA7DE" w14:textId="4E93635F" w:rsidR="00BD70DD" w:rsidRPr="00BB4A5F" w:rsidRDefault="00BD70DD" w:rsidP="00BD70DD">
      <w:pPr>
        <w:pStyle w:val="Corpotesto"/>
        <w:spacing w:before="1"/>
        <w:ind w:left="253" w:right="22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D84816A" w14:textId="42A79B5F" w:rsidR="00BD70DD" w:rsidRPr="00BB4A5F" w:rsidRDefault="00BD70DD" w:rsidP="00BD70DD">
      <w:pPr>
        <w:pStyle w:val="Corpotesto"/>
        <w:spacing w:before="1" w:line="480" w:lineRule="auto"/>
        <w:ind w:left="253" w:right="22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B4A5F">
        <w:rPr>
          <w:rFonts w:asciiTheme="minorHAnsi" w:hAnsiTheme="minorHAnsi" w:cstheme="minorHAnsi"/>
          <w:sz w:val="22"/>
          <w:szCs w:val="22"/>
        </w:rPr>
        <w:t>Il/la sottoscritto/a   __________</w:t>
      </w:r>
      <w:r w:rsidR="00BB4A5F">
        <w:rPr>
          <w:rFonts w:asciiTheme="minorHAnsi" w:hAnsiTheme="minorHAnsi" w:cstheme="minorHAnsi"/>
          <w:sz w:val="22"/>
          <w:szCs w:val="22"/>
        </w:rPr>
        <w:t>__________</w:t>
      </w:r>
      <w:r w:rsidRPr="00BB4A5F">
        <w:rPr>
          <w:rFonts w:asciiTheme="minorHAnsi" w:hAnsiTheme="minorHAnsi" w:cstheme="minorHAnsi"/>
          <w:sz w:val="22"/>
          <w:szCs w:val="22"/>
        </w:rPr>
        <w:t>________________    nato a ____________________ il ____________</w:t>
      </w:r>
      <w:r w:rsidR="00BB4A5F">
        <w:rPr>
          <w:rFonts w:asciiTheme="minorHAnsi" w:hAnsiTheme="minorHAnsi" w:cstheme="minorHAnsi"/>
          <w:sz w:val="22"/>
          <w:szCs w:val="22"/>
        </w:rPr>
        <w:t xml:space="preserve"> </w:t>
      </w:r>
      <w:r w:rsidRPr="00BB4A5F">
        <w:rPr>
          <w:rFonts w:asciiTheme="minorHAnsi" w:hAnsiTheme="minorHAnsi" w:cstheme="minorHAnsi"/>
          <w:sz w:val="22"/>
          <w:szCs w:val="22"/>
        </w:rPr>
        <w:t>C.F. ___________________________Residente a ________________________  in via______________</w:t>
      </w:r>
      <w:r w:rsidR="00BB4A5F">
        <w:rPr>
          <w:rFonts w:asciiTheme="minorHAnsi" w:hAnsiTheme="minorHAnsi" w:cstheme="minorHAnsi"/>
          <w:sz w:val="22"/>
          <w:szCs w:val="22"/>
        </w:rPr>
        <w:t>_____________________</w:t>
      </w:r>
      <w:r w:rsidRPr="00BB4A5F">
        <w:rPr>
          <w:rFonts w:asciiTheme="minorHAnsi" w:hAnsiTheme="minorHAnsi" w:cstheme="minorHAnsi"/>
          <w:sz w:val="22"/>
          <w:szCs w:val="22"/>
        </w:rPr>
        <w:t>___    n°_____    recapito telefonico__________________    mail_____________________________________________</w:t>
      </w:r>
    </w:p>
    <w:p w14:paraId="497928E7" w14:textId="77777777" w:rsidR="00BD70DD" w:rsidRPr="00B443CB" w:rsidRDefault="00BD70DD" w:rsidP="00BD70DD">
      <w:pPr>
        <w:spacing w:before="1"/>
        <w:ind w:left="177" w:right="134"/>
        <w:jc w:val="center"/>
        <w:rPr>
          <w:rFonts w:asciiTheme="minorHAnsi" w:hAnsiTheme="minorHAnsi" w:cstheme="minorHAnsi"/>
          <w:b/>
          <w:i/>
          <w:sz w:val="20"/>
          <w:szCs w:val="20"/>
        </w:rPr>
      </w:pPr>
      <w:r w:rsidRPr="00B443CB">
        <w:rPr>
          <w:rFonts w:asciiTheme="minorHAnsi" w:hAnsiTheme="minorHAnsi" w:cstheme="minorHAnsi"/>
          <w:b/>
          <w:i/>
          <w:sz w:val="20"/>
          <w:szCs w:val="20"/>
        </w:rPr>
        <w:t>CHIEDE</w:t>
      </w:r>
    </w:p>
    <w:p w14:paraId="48230F91" w14:textId="77777777" w:rsidR="00BD70DD" w:rsidRPr="00B443CB" w:rsidRDefault="00BD70DD" w:rsidP="00BD70DD">
      <w:pPr>
        <w:spacing w:before="1"/>
        <w:ind w:left="177" w:right="134"/>
        <w:jc w:val="center"/>
        <w:rPr>
          <w:rFonts w:asciiTheme="minorHAnsi" w:hAnsiTheme="minorHAnsi" w:cstheme="minorHAnsi"/>
          <w:b/>
          <w:i/>
          <w:sz w:val="20"/>
          <w:szCs w:val="20"/>
        </w:rPr>
      </w:pPr>
    </w:p>
    <w:p w14:paraId="04190BDD" w14:textId="086542BE" w:rsidR="00BD70DD" w:rsidRDefault="00BD70DD" w:rsidP="00BD70DD">
      <w:pPr>
        <w:pStyle w:val="Corpotesto"/>
        <w:ind w:left="180" w:right="632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alla S.V. di essere ammesso alla selezione di n. </w:t>
      </w:r>
      <w:r>
        <w:rPr>
          <w:rFonts w:asciiTheme="minorHAnsi" w:hAnsiTheme="minorHAnsi" w:cstheme="minorHAnsi"/>
          <w:sz w:val="20"/>
          <w:szCs w:val="20"/>
        </w:rPr>
        <w:t>2</w:t>
      </w:r>
      <w:r w:rsidRPr="00B443CB">
        <w:rPr>
          <w:rFonts w:asciiTheme="minorHAnsi" w:hAnsiTheme="minorHAnsi" w:cstheme="minorHAnsi"/>
          <w:sz w:val="20"/>
          <w:szCs w:val="20"/>
        </w:rPr>
        <w:t xml:space="preserve"> FIGUR</w:t>
      </w:r>
      <w:r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z w:val="20"/>
          <w:szCs w:val="20"/>
        </w:rPr>
        <w:t xml:space="preserve"> DI SUPPORTO ORGANIZZATIVO   degli interventi nell’ambito del progetto in oggetto</w:t>
      </w:r>
      <w:r>
        <w:rPr>
          <w:rFonts w:asciiTheme="minorHAnsi" w:hAnsiTheme="minorHAnsi" w:cstheme="minorHAnsi"/>
          <w:sz w:val="20"/>
          <w:szCs w:val="20"/>
        </w:rPr>
        <w:t xml:space="preserve">, esprimendo un’eventuale preferenza per </w:t>
      </w:r>
      <w:proofErr w:type="gramStart"/>
      <w:r>
        <w:rPr>
          <w:rFonts w:asciiTheme="minorHAnsi" w:hAnsiTheme="minorHAnsi" w:cstheme="minorHAnsi"/>
          <w:sz w:val="20"/>
          <w:szCs w:val="20"/>
        </w:rPr>
        <w:t>la figure</w:t>
      </w:r>
      <w:proofErr w:type="gramEnd"/>
      <w:r>
        <w:rPr>
          <w:rFonts w:asciiTheme="minorHAnsi" w:hAnsiTheme="minorHAnsi" w:cstheme="minorHAnsi"/>
          <w:sz w:val="20"/>
          <w:szCs w:val="20"/>
        </w:rPr>
        <w:t xml:space="preserve"> di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62"/>
        <w:gridCol w:w="9066"/>
      </w:tblGrid>
      <w:tr w:rsidR="00FD2AD0" w:rsidRPr="00BB4A5F" w14:paraId="56A88938" w14:textId="77777777" w:rsidTr="00FD2AD0">
        <w:tc>
          <w:tcPr>
            <w:tcW w:w="562" w:type="dxa"/>
          </w:tcPr>
          <w:p w14:paraId="1750A690" w14:textId="77777777" w:rsidR="00FD2AD0" w:rsidRPr="00BB4A5F" w:rsidRDefault="00FD2AD0" w:rsidP="00FD2AD0">
            <w:pPr>
              <w:pStyle w:val="Paragrafoelenco"/>
              <w:ind w:left="319" w:right="0" w:firstLine="0"/>
              <w:jc w:val="both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66" w:type="dxa"/>
          </w:tcPr>
          <w:p w14:paraId="2CA1CFAA" w14:textId="3C800BC7" w:rsidR="00FD2AD0" w:rsidRPr="00BB4A5F" w:rsidRDefault="00FD2AD0" w:rsidP="00FD2AD0">
            <w:pPr>
              <w:pStyle w:val="Paragrafoelenco"/>
              <w:numPr>
                <w:ilvl w:val="0"/>
                <w:numId w:val="24"/>
              </w:numPr>
              <w:ind w:left="319" w:right="0"/>
              <w:jc w:val="both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B4A5F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Supporto nell’istruttoria degli avvisi di selezione degli studenti e del personale, nell’individuazione degli incaricati e delle aziende, nella redazione dei documenti di incarico e dei contratti, di concerto con la figura di supporto amministrativo, il DS e il DSGA;</w:t>
            </w:r>
          </w:p>
        </w:tc>
      </w:tr>
      <w:tr w:rsidR="00FD2AD0" w:rsidRPr="00BB4A5F" w14:paraId="40295BB0" w14:textId="77777777" w:rsidTr="00FD2AD0">
        <w:tc>
          <w:tcPr>
            <w:tcW w:w="562" w:type="dxa"/>
          </w:tcPr>
          <w:p w14:paraId="4419C93D" w14:textId="77777777" w:rsidR="00FD2AD0" w:rsidRPr="00BB4A5F" w:rsidRDefault="00FD2AD0" w:rsidP="00FD2AD0">
            <w:pPr>
              <w:pStyle w:val="Paragrafoelenco"/>
              <w:ind w:left="319" w:right="0" w:firstLine="0"/>
              <w:jc w:val="both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066" w:type="dxa"/>
          </w:tcPr>
          <w:p w14:paraId="1AA508BB" w14:textId="0C12B0EA" w:rsidR="00FD2AD0" w:rsidRPr="00BB4A5F" w:rsidRDefault="00FD2AD0" w:rsidP="00FD2AD0">
            <w:pPr>
              <w:pStyle w:val="Paragrafoelenco"/>
              <w:numPr>
                <w:ilvl w:val="0"/>
                <w:numId w:val="24"/>
              </w:numPr>
              <w:ind w:left="319" w:right="0"/>
              <w:jc w:val="both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B4A5F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Mantenimento delle relazioni con tutor e le altre figure impegnate nel progetto</w:t>
            </w:r>
          </w:p>
          <w:p w14:paraId="484CAA2D" w14:textId="77777777" w:rsidR="00FD2AD0" w:rsidRPr="00BB4A5F" w:rsidRDefault="00FD2AD0" w:rsidP="00FD2AD0">
            <w:pPr>
              <w:pStyle w:val="Paragrafoelenco"/>
              <w:numPr>
                <w:ilvl w:val="0"/>
                <w:numId w:val="24"/>
              </w:numPr>
              <w:ind w:left="319" w:right="0"/>
              <w:jc w:val="both"/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B4A5F">
              <w:rPr>
                <w:rFonts w:asciiTheme="minorHAnsi" w:eastAsia="Arial Unicode MS" w:hAnsiTheme="minorHAnsi" w:cstheme="minorHAnsi"/>
                <w:color w:val="000000"/>
                <w:sz w:val="20"/>
                <w:szCs w:val="2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Supporto nella realizzazione dei progetti</w:t>
            </w:r>
          </w:p>
        </w:tc>
      </w:tr>
    </w:tbl>
    <w:p w14:paraId="0FE138F9" w14:textId="77777777" w:rsidR="00BD70DD" w:rsidRDefault="00BD70DD" w:rsidP="00BD70DD">
      <w:pPr>
        <w:pStyle w:val="Corpotesto"/>
        <w:ind w:left="180" w:right="632"/>
        <w:jc w:val="both"/>
        <w:rPr>
          <w:rFonts w:asciiTheme="minorHAnsi" w:hAnsiTheme="minorHAnsi" w:cstheme="minorHAnsi"/>
          <w:sz w:val="20"/>
          <w:szCs w:val="20"/>
        </w:rPr>
      </w:pPr>
    </w:p>
    <w:p w14:paraId="4FE8DD20" w14:textId="77777777" w:rsidR="00BD70DD" w:rsidRPr="00B443CB" w:rsidRDefault="00BD70DD" w:rsidP="00BD70DD">
      <w:pPr>
        <w:pStyle w:val="Corpotesto"/>
        <w:ind w:left="180" w:right="632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 tal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fine</w:t>
      </w:r>
    </w:p>
    <w:p w14:paraId="3377E52D" w14:textId="77777777" w:rsidR="00BD70DD" w:rsidRPr="00B443CB" w:rsidRDefault="00BD70DD" w:rsidP="00BD70DD">
      <w:pPr>
        <w:spacing w:after="60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443CB">
        <w:rPr>
          <w:rFonts w:asciiTheme="minorHAnsi" w:hAnsiTheme="minorHAnsi" w:cstheme="minorHAnsi"/>
          <w:b/>
          <w:sz w:val="20"/>
          <w:szCs w:val="20"/>
        </w:rPr>
        <w:t>DICHIARA</w:t>
      </w:r>
    </w:p>
    <w:p w14:paraId="199FACF1" w14:textId="77777777" w:rsidR="00BD70DD" w:rsidRPr="00B443CB" w:rsidRDefault="00BD70DD" w:rsidP="00BD70DD">
      <w:pPr>
        <w:spacing w:after="60"/>
        <w:jc w:val="center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b/>
          <w:sz w:val="20"/>
          <w:szCs w:val="20"/>
        </w:rPr>
        <w:t>(Art. 4 e 46 D.P.R. 28 Dicembre 2000, n.445)</w:t>
      </w:r>
    </w:p>
    <w:p w14:paraId="1DBA58DE" w14:textId="77777777" w:rsidR="00BD70DD" w:rsidRPr="00B443CB" w:rsidRDefault="00BD70DD" w:rsidP="00BD70DD">
      <w:pPr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Consapevole delle sanzioni penali, nel caso di dichiarazioni non veritiere e falsità̀ negli atti, richiamate dall'art. 76 D.P.R. 445 del 28/12/2000, </w:t>
      </w:r>
    </w:p>
    <w:p w14:paraId="10F002C9" w14:textId="77777777" w:rsidR="00BD70DD" w:rsidRPr="00B443C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lastRenderedPageBreak/>
        <w:t>di</w:t>
      </w:r>
      <w:r w:rsidRPr="00B443CB">
        <w:rPr>
          <w:rFonts w:asciiTheme="minorHAnsi" w:hAnsiTheme="minorHAnsi" w:cstheme="minorHAnsi"/>
          <w:spacing w:val="6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essere  </w:t>
      </w:r>
      <w:r w:rsidRPr="00B443CB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in  </w:t>
      </w:r>
      <w:r w:rsidRPr="00B443CB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possesso  </w:t>
      </w:r>
      <w:r w:rsidRPr="00B443CB">
        <w:rPr>
          <w:rFonts w:asciiTheme="minorHAnsi" w:hAnsiTheme="minorHAnsi" w:cstheme="minorHAnsi"/>
          <w:spacing w:val="1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della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cittadinanza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italiana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o  </w:t>
      </w:r>
      <w:r w:rsidRPr="00B443CB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di  </w:t>
      </w:r>
      <w:r w:rsidRPr="00B443CB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uno  </w:t>
      </w:r>
      <w:r w:rsidRPr="00B443CB">
        <w:rPr>
          <w:rFonts w:asciiTheme="minorHAnsi" w:hAnsiTheme="minorHAnsi" w:cstheme="minorHAnsi"/>
          <w:spacing w:val="1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degli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Stati  </w:t>
      </w:r>
      <w:r w:rsidRPr="00B443CB">
        <w:rPr>
          <w:rFonts w:asciiTheme="minorHAnsi" w:hAnsiTheme="minorHAnsi" w:cstheme="minorHAnsi"/>
          <w:spacing w:val="1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membri  </w:t>
      </w:r>
      <w:r w:rsidRPr="00B443CB">
        <w:rPr>
          <w:rFonts w:asciiTheme="minorHAnsi" w:hAnsiTheme="minorHAnsi" w:cstheme="minorHAnsi"/>
          <w:spacing w:val="1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 xml:space="preserve">dell’Unione  </w:t>
      </w:r>
      <w:r w:rsidRPr="00B443CB">
        <w:rPr>
          <w:rFonts w:asciiTheme="minorHAnsi" w:hAnsiTheme="minorHAnsi" w:cstheme="minorHAnsi"/>
          <w:spacing w:val="1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europea _________________________ (indicare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Stato);</w:t>
      </w:r>
    </w:p>
    <w:p w14:paraId="62A78D18" w14:textId="77777777" w:rsidR="00BD70DD" w:rsidRPr="00B443C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godere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diritti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civili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politici;</w:t>
      </w:r>
    </w:p>
    <w:p w14:paraId="50DCB4C6" w14:textId="77777777" w:rsidR="00BD70DD" w:rsidRPr="00B443C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non aver riportato condanne penali e non essere destinatario di provvedimenti che riguardano l’applicazione di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misure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 prevenzione,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 decisioni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civili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provvedimenti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amministrativi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iscritti nel casellario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giudiziale;</w:t>
      </w:r>
    </w:p>
    <w:p w14:paraId="3E0FEEB7" w14:textId="77777777" w:rsidR="00BD70DD" w:rsidRPr="00B443C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non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conoscenza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 sottoposto 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procedimenti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penali;</w:t>
      </w:r>
    </w:p>
    <w:p w14:paraId="0445B3B5" w14:textId="77777777" w:rsidR="00BD70DD" w:rsidRPr="00B443C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autorizzare al trattamento e alla comunicazione dei propri dati personali connessi al rapporto di lavoro, ai sensi,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D.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Lgs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196/2003,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adeguato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dal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proofErr w:type="spellStart"/>
      <w:r w:rsidRPr="00B443CB">
        <w:rPr>
          <w:rFonts w:asciiTheme="minorHAnsi" w:hAnsiTheme="minorHAnsi" w:cstheme="minorHAnsi"/>
          <w:sz w:val="20"/>
          <w:szCs w:val="20"/>
        </w:rPr>
        <w:t>D.lgsl</w:t>
      </w:r>
      <w:proofErr w:type="spellEnd"/>
      <w:r w:rsidRPr="00B443C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10/8/2018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n.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101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in</w:t>
      </w:r>
      <w:r w:rsidRPr="00B443CB">
        <w:rPr>
          <w:rFonts w:asciiTheme="minorHAnsi" w:hAnsiTheme="minorHAnsi" w:cstheme="minorHAnsi"/>
          <w:spacing w:val="-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rispetto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Regolamento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Parlamento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Europeo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679/2016;</w:t>
      </w:r>
    </w:p>
    <w:p w14:paraId="010BD656" w14:textId="77777777" w:rsidR="00BD70DD" w:rsidRPr="00B443CB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 autorizzare al trattamento e alla comunicazione dei propri dati personali connessi al rapporto di lavoro ai sensi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 Regolamento del Parlamento Europeo 679/2016 e dal Codice in materia di protezione dei dati personali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(decreto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legislativo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30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>giugno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2003,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n.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196),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adeguato</w:t>
      </w:r>
      <w:r w:rsidRPr="00B443C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alle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disposizioni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suddetto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Regolamento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tramite</w:t>
      </w:r>
      <w:r w:rsidRPr="00B443CB">
        <w:rPr>
          <w:rFonts w:asciiTheme="minorHAnsi" w:hAnsiTheme="minorHAnsi" w:cstheme="minorHAnsi"/>
          <w:spacing w:val="-6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il</w:t>
      </w:r>
      <w:r w:rsidRPr="00B443CB">
        <w:rPr>
          <w:rFonts w:asciiTheme="minorHAnsi" w:hAnsiTheme="minorHAnsi" w:cstheme="minorHAnsi"/>
          <w:spacing w:val="-1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Decreto</w:t>
      </w:r>
      <w:r w:rsidRPr="00B443CB">
        <w:rPr>
          <w:rFonts w:asciiTheme="minorHAnsi" w:hAnsiTheme="minorHAnsi" w:cstheme="minorHAnsi"/>
          <w:spacing w:val="-4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legislativo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agosto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2018,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n.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101.</w:t>
      </w:r>
    </w:p>
    <w:p w14:paraId="3E2A61D5" w14:textId="77777777" w:rsidR="00BD70DD" w:rsidRDefault="00BD70DD" w:rsidP="00BD70DD">
      <w:pPr>
        <w:pStyle w:val="Corpotesto"/>
        <w:numPr>
          <w:ilvl w:val="0"/>
          <w:numId w:val="29"/>
        </w:numPr>
        <w:spacing w:before="8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aver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preso visione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dell’Avviso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 di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approvarne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senza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riserva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ogni</w:t>
      </w:r>
      <w:r w:rsidRPr="00CF19D7">
        <w:rPr>
          <w:rFonts w:asciiTheme="minorHAnsi" w:hAnsiTheme="minorHAnsi" w:cstheme="minorHAnsi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contenuto;</w:t>
      </w:r>
    </w:p>
    <w:p w14:paraId="7AF7F1E2" w14:textId="77777777" w:rsidR="00BD70DD" w:rsidRPr="00CF19D7" w:rsidRDefault="00BD70DD" w:rsidP="00BD70DD">
      <w:pPr>
        <w:pStyle w:val="Paragrafoelenco"/>
        <w:widowControl/>
        <w:numPr>
          <w:ilvl w:val="0"/>
          <w:numId w:val="29"/>
        </w:numPr>
        <w:suppressAutoHyphens/>
        <w:autoSpaceDN/>
        <w:ind w:right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CF19D7">
        <w:rPr>
          <w:rFonts w:asciiTheme="minorHAnsi" w:eastAsia="Times New Roman" w:hAnsiTheme="minorHAnsi" w:cstheme="minorHAnsi"/>
          <w:sz w:val="20"/>
          <w:szCs w:val="20"/>
        </w:rPr>
        <w:t>di non essere in alcuna delle condizioni di incompatibilità con l’incarico previsti dalla norma vigente</w:t>
      </w:r>
    </w:p>
    <w:p w14:paraId="150757AD" w14:textId="77777777" w:rsidR="00BD70DD" w:rsidRPr="00CF19D7" w:rsidRDefault="00BD70DD" w:rsidP="00BD70DD">
      <w:pPr>
        <w:pStyle w:val="Paragrafoelenco"/>
        <w:widowControl/>
        <w:numPr>
          <w:ilvl w:val="0"/>
          <w:numId w:val="29"/>
        </w:numPr>
        <w:suppressAutoHyphens/>
        <w:autoSpaceDN/>
        <w:ind w:right="0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CF19D7">
        <w:rPr>
          <w:rFonts w:asciiTheme="minorHAnsi" w:eastAsia="Times New Roman" w:hAnsiTheme="minorHAnsi" w:cstheme="minorHAnsi"/>
          <w:sz w:val="20"/>
          <w:szCs w:val="20"/>
        </w:rPr>
        <w:t>di avere la competenza informatica l’uso della piattaforma on line “Gestione progetti PON scuola”</w:t>
      </w:r>
    </w:p>
    <w:p w14:paraId="55BB42F7" w14:textId="77777777" w:rsidR="00BD70DD" w:rsidRPr="00B443CB" w:rsidRDefault="00BD70DD" w:rsidP="00BD70DD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14:paraId="0C04E3A3" w14:textId="77777777" w:rsidR="00BD70DD" w:rsidRPr="00B443CB" w:rsidRDefault="00BD70DD" w:rsidP="00BD70DD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DICHIARA</w:t>
      </w:r>
    </w:p>
    <w:p w14:paraId="329D98E4" w14:textId="77777777" w:rsidR="00BD70DD" w:rsidRPr="00B443CB" w:rsidRDefault="00BD70DD" w:rsidP="00BD70DD">
      <w:pPr>
        <w:pStyle w:val="Corpotesto"/>
        <w:jc w:val="center"/>
        <w:rPr>
          <w:rFonts w:asciiTheme="minorHAnsi" w:hAnsiTheme="minorHAnsi" w:cstheme="minorHAnsi"/>
          <w:sz w:val="20"/>
          <w:szCs w:val="20"/>
        </w:rPr>
      </w:pPr>
    </w:p>
    <w:p w14:paraId="62FF30E7" w14:textId="77777777" w:rsidR="00BD70DD" w:rsidRPr="00B443CB" w:rsidRDefault="00BD70DD" w:rsidP="00BD70DD">
      <w:pPr>
        <w:pStyle w:val="Corpotesto"/>
        <w:ind w:left="180" w:right="133"/>
        <w:jc w:val="both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altresì,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in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possesso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dei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sotto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elencati</w:t>
      </w:r>
      <w:r w:rsidRPr="00B443CB">
        <w:rPr>
          <w:rFonts w:asciiTheme="minorHAnsi" w:hAnsiTheme="minorHAnsi" w:cstheme="minorHAnsi"/>
          <w:spacing w:val="-10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titoli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culturali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professionali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previsti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dall’art.</w:t>
      </w:r>
      <w:r w:rsidRPr="00B443CB">
        <w:rPr>
          <w:rFonts w:asciiTheme="minorHAnsi" w:hAnsiTheme="minorHAnsi" w:cstheme="minorHAnsi"/>
          <w:spacing w:val="-1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5</w:t>
      </w:r>
      <w:r w:rsidRPr="00B443CB">
        <w:rPr>
          <w:rFonts w:asciiTheme="minorHAnsi" w:hAnsiTheme="minorHAnsi" w:cstheme="minorHAnsi"/>
          <w:spacing w:val="-8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dell’Avviso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(inserire</w:t>
      </w:r>
      <w:r w:rsidRPr="00B443CB">
        <w:rPr>
          <w:rFonts w:asciiTheme="minorHAnsi" w:hAnsiTheme="minorHAnsi" w:cstheme="minorHAnsi"/>
          <w:spacing w:val="-9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titoli</w:t>
      </w:r>
      <w:r w:rsidRPr="00B443CB">
        <w:rPr>
          <w:rFonts w:asciiTheme="minorHAnsi" w:hAnsiTheme="minorHAnsi" w:cstheme="minorHAnsi"/>
          <w:spacing w:val="-47"/>
          <w:sz w:val="20"/>
          <w:szCs w:val="20"/>
        </w:rPr>
        <w:t xml:space="preserve">        </w:t>
      </w:r>
      <w:r w:rsidRPr="00B443CB">
        <w:rPr>
          <w:rFonts w:asciiTheme="minorHAnsi" w:hAnsiTheme="minorHAnsi" w:cstheme="minorHAnsi"/>
          <w:sz w:val="20"/>
          <w:szCs w:val="20"/>
        </w:rPr>
        <w:t>nel numero max consentito in ogni sezione a scelta del candidato e solo quelli strettamente attinenti alla tematica di</w:t>
      </w:r>
      <w:r w:rsidRPr="00B443CB">
        <w:rPr>
          <w:rFonts w:asciiTheme="minorHAnsi" w:hAnsiTheme="minorHAnsi" w:cstheme="minorHAnsi"/>
          <w:spacing w:val="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candidatura</w:t>
      </w:r>
      <w:proofErr w:type="gramStart"/>
      <w:r w:rsidRPr="00B443CB">
        <w:rPr>
          <w:rFonts w:asciiTheme="minorHAnsi" w:hAnsiTheme="minorHAnsi" w:cstheme="minorHAnsi"/>
          <w:sz w:val="20"/>
          <w:szCs w:val="20"/>
        </w:rPr>
        <w:t>) :</w:t>
      </w:r>
      <w:proofErr w:type="gramEnd"/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30"/>
        <w:gridCol w:w="830"/>
        <w:gridCol w:w="1007"/>
        <w:gridCol w:w="1440"/>
        <w:gridCol w:w="1221"/>
      </w:tblGrid>
      <w:tr w:rsidR="00BD70DD" w:rsidRPr="00B443CB" w14:paraId="06598E73" w14:textId="77777777" w:rsidTr="00176BFD">
        <w:trPr>
          <w:trHeight w:val="798"/>
        </w:trPr>
        <w:tc>
          <w:tcPr>
            <w:tcW w:w="3618" w:type="pct"/>
            <w:gridSpan w:val="3"/>
            <w:shd w:val="clear" w:color="auto" w:fill="C5D9F0"/>
          </w:tcPr>
          <w:p w14:paraId="7303F218" w14:textId="77777777" w:rsidR="00BD70DD" w:rsidRPr="00B443CB" w:rsidRDefault="00BD70DD" w:rsidP="005D5B03">
            <w:pPr>
              <w:pStyle w:val="TableParagraph"/>
              <w:spacing w:before="145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GRIGLIA DI VALUTAZIONE DEI TITOLI PER SELEZIONE FIGURA DI SUPPORTO ORGANIZZATIVO</w:t>
            </w:r>
          </w:p>
        </w:tc>
        <w:tc>
          <w:tcPr>
            <w:tcW w:w="748" w:type="pct"/>
            <w:shd w:val="clear" w:color="auto" w:fill="C5D9F0"/>
            <w:vAlign w:val="center"/>
          </w:tcPr>
          <w:p w14:paraId="796B7D4C" w14:textId="77777777" w:rsidR="00BD70DD" w:rsidRPr="00B443CB" w:rsidRDefault="00BD70DD" w:rsidP="005D5B03">
            <w:pPr>
              <w:pStyle w:val="TableParagraph"/>
              <w:tabs>
                <w:tab w:val="left" w:pos="845"/>
              </w:tabs>
              <w:ind w:left="10" w:right="-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da</w:t>
            </w:r>
            <w:r w:rsidRPr="00B443C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compilare</w:t>
            </w:r>
            <w:r w:rsidRPr="00B443CB">
              <w:rPr>
                <w:rFonts w:asciiTheme="minorHAnsi" w:hAnsiTheme="minorHAnsi" w:cstheme="minorHAnsi"/>
                <w:b/>
                <w:spacing w:val="6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443CB">
              <w:rPr>
                <w:rFonts w:asciiTheme="minorHAnsi" w:hAnsiTheme="minorHAnsi" w:cstheme="minorHAnsi"/>
                <w:b/>
                <w:spacing w:val="-5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cura dell’interessato</w:t>
            </w:r>
          </w:p>
        </w:tc>
        <w:tc>
          <w:tcPr>
            <w:tcW w:w="634" w:type="pct"/>
            <w:shd w:val="clear" w:color="auto" w:fill="C5D9F0"/>
            <w:vAlign w:val="center"/>
          </w:tcPr>
          <w:p w14:paraId="2BB2D31B" w14:textId="77777777" w:rsidR="00BD70DD" w:rsidRPr="00B443CB" w:rsidRDefault="00BD70DD" w:rsidP="005D5B03">
            <w:pPr>
              <w:pStyle w:val="TableParagraph"/>
              <w:spacing w:before="17"/>
              <w:ind w:left="12" w:right="-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da compilare</w:t>
            </w:r>
            <w:r w:rsidRPr="00B443CB">
              <w:rPr>
                <w:rFonts w:asciiTheme="minorHAnsi" w:hAnsiTheme="minorHAnsi" w:cstheme="minorHAnsi"/>
                <w:b/>
                <w:spacing w:val="-5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 w:rsidRPr="00B443C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cura</w:t>
            </w:r>
            <w:r w:rsidRPr="00B443C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del</w:t>
            </w:r>
            <w:r w:rsidRPr="00B443CB"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pacing w:val="1"/>
                <w:sz w:val="20"/>
                <w:szCs w:val="20"/>
              </w:rPr>
              <w:t>DS</w:t>
            </w:r>
          </w:p>
        </w:tc>
      </w:tr>
      <w:tr w:rsidR="00BD70DD" w:rsidRPr="00B443CB" w14:paraId="6DDB1D13" w14:textId="77777777" w:rsidTr="00176BFD">
        <w:trPr>
          <w:trHeight w:val="285"/>
        </w:trPr>
        <w:tc>
          <w:tcPr>
            <w:tcW w:w="3618" w:type="pct"/>
            <w:gridSpan w:val="3"/>
            <w:shd w:val="clear" w:color="auto" w:fill="00AFEF"/>
          </w:tcPr>
          <w:p w14:paraId="34BA8AE0" w14:textId="77777777" w:rsidR="00BD70DD" w:rsidRPr="00B443CB" w:rsidRDefault="00BD70DD" w:rsidP="005D5B03">
            <w:pPr>
              <w:pStyle w:val="TableParagraph"/>
              <w:spacing w:before="16" w:line="250" w:lineRule="exact"/>
              <w:ind w:left="15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TITOLI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CULTURALI</w:t>
            </w:r>
          </w:p>
        </w:tc>
        <w:tc>
          <w:tcPr>
            <w:tcW w:w="748" w:type="pct"/>
            <w:shd w:val="clear" w:color="auto" w:fill="00AFEF"/>
          </w:tcPr>
          <w:p w14:paraId="736E7695" w14:textId="77777777" w:rsidR="00BD70DD" w:rsidRPr="00B443CB" w:rsidRDefault="00BD70DD" w:rsidP="005D5B0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00AFEF"/>
          </w:tcPr>
          <w:p w14:paraId="6FC82FB5" w14:textId="77777777" w:rsidR="00BD70DD" w:rsidRPr="00B443CB" w:rsidRDefault="00BD70DD" w:rsidP="005D5B0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D70DD" w:rsidRPr="00B443CB" w14:paraId="65575C6C" w14:textId="77777777" w:rsidTr="00176BFD">
        <w:trPr>
          <w:trHeight w:val="230"/>
        </w:trPr>
        <w:tc>
          <w:tcPr>
            <w:tcW w:w="2664" w:type="pct"/>
            <w:vMerge w:val="restart"/>
            <w:shd w:val="clear" w:color="auto" w:fill="auto"/>
          </w:tcPr>
          <w:p w14:paraId="09F75884" w14:textId="77777777" w:rsidR="00BD70DD" w:rsidRPr="00B443CB" w:rsidRDefault="00BD70DD" w:rsidP="005D5B03">
            <w:pPr>
              <w:pStyle w:val="TableParagraph"/>
              <w:spacing w:before="34" w:line="244" w:lineRule="exact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A1.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LAUREA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B443CB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magistrale)</w:t>
            </w:r>
          </w:p>
          <w:p w14:paraId="710B881B" w14:textId="77777777" w:rsidR="00BD70DD" w:rsidRPr="00BB3BE2" w:rsidRDefault="00BD70DD" w:rsidP="005D5B03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</w:tc>
        <w:tc>
          <w:tcPr>
            <w:tcW w:w="431" w:type="pct"/>
            <w:shd w:val="clear" w:color="auto" w:fill="auto"/>
          </w:tcPr>
          <w:p w14:paraId="627170F0" w14:textId="77777777" w:rsidR="00BD70DD" w:rsidRPr="00B443CB" w:rsidRDefault="00BD70DD" w:rsidP="005D5B03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NOTA</w:t>
            </w:r>
          </w:p>
        </w:tc>
        <w:tc>
          <w:tcPr>
            <w:tcW w:w="523" w:type="pct"/>
            <w:shd w:val="clear" w:color="auto" w:fill="auto"/>
          </w:tcPr>
          <w:p w14:paraId="35068E37" w14:textId="77777777" w:rsidR="00BD70DD" w:rsidRPr="00B443CB" w:rsidRDefault="00BD70DD" w:rsidP="005D5B03">
            <w:pPr>
              <w:pStyle w:val="TableParagraph"/>
              <w:spacing w:line="210" w:lineRule="exact"/>
              <w:ind w:left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</w:p>
        </w:tc>
        <w:tc>
          <w:tcPr>
            <w:tcW w:w="748" w:type="pct"/>
            <w:shd w:val="clear" w:color="auto" w:fill="auto"/>
          </w:tcPr>
          <w:p w14:paraId="578AA474" w14:textId="77777777" w:rsidR="00BD70DD" w:rsidRPr="00B443CB" w:rsidRDefault="00BD70DD" w:rsidP="005D5B0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7CD3D320" w14:textId="77777777" w:rsidR="00BD70DD" w:rsidRPr="00B443CB" w:rsidRDefault="00BD70DD" w:rsidP="005D5B03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63D77AA8" w14:textId="77777777" w:rsidTr="00176BFD">
        <w:trPr>
          <w:trHeight w:val="304"/>
        </w:trPr>
        <w:tc>
          <w:tcPr>
            <w:tcW w:w="2664" w:type="pct"/>
            <w:vMerge/>
            <w:tcBorders>
              <w:top w:val="nil"/>
            </w:tcBorders>
            <w:shd w:val="clear" w:color="auto" w:fill="auto"/>
          </w:tcPr>
          <w:p w14:paraId="6381875B" w14:textId="77777777" w:rsidR="00FD2AD0" w:rsidRPr="00B443CB" w:rsidRDefault="00FD2AD0" w:rsidP="00FD2AD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31" w:type="pct"/>
            <w:shd w:val="clear" w:color="auto" w:fill="auto"/>
          </w:tcPr>
          <w:p w14:paraId="7B328C04" w14:textId="77777777" w:rsidR="00FD2AD0" w:rsidRPr="00B443CB" w:rsidRDefault="00FD2AD0" w:rsidP="00FD2A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D326D1D" w14:textId="42D9EDF8" w:rsidR="00FD2AD0" w:rsidRPr="00B443CB" w:rsidRDefault="00FD2AD0" w:rsidP="00FD2AD0">
            <w:pPr>
              <w:pStyle w:val="TableParagraph"/>
              <w:spacing w:before="49" w:line="236" w:lineRule="exact"/>
              <w:ind w:left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15</w:t>
            </w:r>
          </w:p>
        </w:tc>
        <w:tc>
          <w:tcPr>
            <w:tcW w:w="748" w:type="pct"/>
            <w:shd w:val="clear" w:color="auto" w:fill="auto"/>
          </w:tcPr>
          <w:p w14:paraId="7290CE85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384FAE1E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1EC22E85" w14:textId="77777777" w:rsidTr="00176BFD">
        <w:trPr>
          <w:trHeight w:val="462"/>
        </w:trPr>
        <w:tc>
          <w:tcPr>
            <w:tcW w:w="2664" w:type="pct"/>
            <w:shd w:val="clear" w:color="auto" w:fill="auto"/>
          </w:tcPr>
          <w:p w14:paraId="5C895CFD" w14:textId="77777777" w:rsidR="00FD2AD0" w:rsidRPr="00B443CB" w:rsidRDefault="00FD2AD0" w:rsidP="00FD2AD0">
            <w:pPr>
              <w:pStyle w:val="TableParagraph"/>
              <w:spacing w:line="238" w:lineRule="exact"/>
              <w:ind w:left="11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A2.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LAUREA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(triennale,</w:t>
            </w:r>
            <w:r w:rsidRPr="00B443C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alternativa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al</w:t>
            </w:r>
            <w:r w:rsidRPr="00B443CB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punto</w:t>
            </w:r>
            <w:r w:rsidRPr="00B443CB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A1)</w:t>
            </w:r>
          </w:p>
          <w:p w14:paraId="1CC14D93" w14:textId="77777777" w:rsidR="00FD2AD0" w:rsidRPr="00BB3BE2" w:rsidRDefault="00FD2AD0" w:rsidP="00FD2AD0">
            <w:pPr>
              <w:pStyle w:val="TableParagraph"/>
              <w:ind w:left="107"/>
              <w:rPr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</w:tc>
        <w:tc>
          <w:tcPr>
            <w:tcW w:w="431" w:type="pct"/>
            <w:shd w:val="clear" w:color="auto" w:fill="auto"/>
          </w:tcPr>
          <w:p w14:paraId="3EC9B6F3" w14:textId="77777777" w:rsidR="00FD2AD0" w:rsidRPr="00B443CB" w:rsidRDefault="00FD2AD0" w:rsidP="00FD2A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523" w:type="pct"/>
            <w:shd w:val="clear" w:color="auto" w:fill="auto"/>
            <w:vAlign w:val="center"/>
          </w:tcPr>
          <w:p w14:paraId="5B7C6B1B" w14:textId="1A3B6D05" w:rsidR="00FD2AD0" w:rsidRPr="00B443CB" w:rsidRDefault="00FD2AD0" w:rsidP="00FD2AD0">
            <w:pPr>
              <w:pStyle w:val="TableParagraph"/>
              <w:spacing w:before="207" w:line="236" w:lineRule="exact"/>
              <w:ind w:left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10</w:t>
            </w:r>
          </w:p>
        </w:tc>
        <w:tc>
          <w:tcPr>
            <w:tcW w:w="748" w:type="pct"/>
            <w:shd w:val="clear" w:color="auto" w:fill="auto"/>
          </w:tcPr>
          <w:p w14:paraId="4F25DB0D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7A515F4E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07ABBBE2" w14:textId="77777777" w:rsidTr="00176BFD">
        <w:trPr>
          <w:trHeight w:val="647"/>
        </w:trPr>
        <w:tc>
          <w:tcPr>
            <w:tcW w:w="2664" w:type="pct"/>
            <w:shd w:val="clear" w:color="auto" w:fill="auto"/>
          </w:tcPr>
          <w:p w14:paraId="632900D3" w14:textId="67107F9C" w:rsidR="00FD2AD0" w:rsidRPr="00FD2AD0" w:rsidRDefault="00FD2AD0" w:rsidP="00FD2AD0">
            <w:pPr>
              <w:pStyle w:val="TableParagraph"/>
              <w:tabs>
                <w:tab w:val="left" w:pos="4003"/>
              </w:tabs>
              <w:spacing w:line="233" w:lineRule="exact"/>
              <w:ind w:left="124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D2AD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A3. DIPLOMA DI SPECIALIZZAZIONE </w:t>
            </w:r>
          </w:p>
          <w:p w14:paraId="25E42F8E" w14:textId="371181EF" w:rsidR="00FD2AD0" w:rsidRPr="00B443CB" w:rsidRDefault="00FD2AD0" w:rsidP="00FD2AD0">
            <w:pPr>
              <w:pStyle w:val="TableParagraph"/>
              <w:tabs>
                <w:tab w:val="left" w:pos="4003"/>
              </w:tabs>
              <w:spacing w:line="233" w:lineRule="exact"/>
              <w:ind w:left="12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 xml:space="preserve"> Rif. C.V. n.____</w:t>
            </w:r>
          </w:p>
        </w:tc>
        <w:tc>
          <w:tcPr>
            <w:tcW w:w="431" w:type="pct"/>
            <w:shd w:val="clear" w:color="auto" w:fill="auto"/>
          </w:tcPr>
          <w:p w14:paraId="3E010FB6" w14:textId="77777777" w:rsidR="00FD2AD0" w:rsidRPr="00B443CB" w:rsidRDefault="00FD2AD0" w:rsidP="00FD2A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523" w:type="pct"/>
            <w:shd w:val="clear" w:color="auto" w:fill="auto"/>
          </w:tcPr>
          <w:p w14:paraId="49C48AA4" w14:textId="3B22946A" w:rsidR="00FD2AD0" w:rsidRPr="00B443CB" w:rsidRDefault="00FD2AD0" w:rsidP="00FD2AD0">
            <w:pPr>
              <w:pStyle w:val="TableParagraph"/>
              <w:spacing w:before="195"/>
              <w:ind w:left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748" w:type="pct"/>
            <w:shd w:val="clear" w:color="auto" w:fill="auto"/>
          </w:tcPr>
          <w:p w14:paraId="14078109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7EEDE65F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160B48CD" w14:textId="77777777" w:rsidTr="00176BFD">
        <w:trPr>
          <w:trHeight w:val="563"/>
        </w:trPr>
        <w:tc>
          <w:tcPr>
            <w:tcW w:w="2664" w:type="pct"/>
            <w:shd w:val="clear" w:color="auto" w:fill="auto"/>
          </w:tcPr>
          <w:p w14:paraId="6EF8B9F4" w14:textId="32FDF7DE" w:rsidR="00FD2AD0" w:rsidRPr="00B443CB" w:rsidRDefault="00FD2AD0" w:rsidP="00FD2AD0">
            <w:pPr>
              <w:pStyle w:val="TableParagraph"/>
              <w:spacing w:line="240" w:lineRule="exact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B443C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DOTTORATO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B443C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RICERCA</w:t>
            </w:r>
          </w:p>
          <w:p w14:paraId="3775CB14" w14:textId="3F4696D9" w:rsidR="00FD2AD0" w:rsidRPr="00BB3BE2" w:rsidRDefault="00FD2AD0" w:rsidP="00FD2AD0">
            <w:pPr>
              <w:pStyle w:val="TableParagraph"/>
              <w:ind w:left="107"/>
              <w:rPr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 </w:t>
            </w:r>
            <w:r>
              <w:rPr>
                <w:spacing w:val="-2"/>
                <w:sz w:val="20"/>
                <w:szCs w:val="20"/>
              </w:rPr>
              <w:t>_______________________________</w:t>
            </w:r>
            <w:r>
              <w:rPr>
                <w:sz w:val="20"/>
                <w:szCs w:val="20"/>
              </w:rPr>
              <w:t xml:space="preserve"> Rif. C.V. n.____</w:t>
            </w:r>
          </w:p>
        </w:tc>
        <w:tc>
          <w:tcPr>
            <w:tcW w:w="431" w:type="pct"/>
            <w:shd w:val="clear" w:color="auto" w:fill="auto"/>
          </w:tcPr>
          <w:p w14:paraId="3CFC8AEB" w14:textId="77777777" w:rsidR="00FD2AD0" w:rsidRPr="00B443CB" w:rsidRDefault="00FD2AD0" w:rsidP="00FD2A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523" w:type="pct"/>
            <w:shd w:val="clear" w:color="auto" w:fill="auto"/>
          </w:tcPr>
          <w:p w14:paraId="3F6A2C3E" w14:textId="1B919459" w:rsidR="00FD2AD0" w:rsidRPr="00B443CB" w:rsidRDefault="00FD2AD0" w:rsidP="00FD2AD0">
            <w:pPr>
              <w:pStyle w:val="TableParagraph"/>
              <w:spacing w:before="154"/>
              <w:ind w:left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748" w:type="pct"/>
            <w:shd w:val="clear" w:color="auto" w:fill="auto"/>
          </w:tcPr>
          <w:p w14:paraId="67301C50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3BBB2871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72373869" w14:textId="77777777" w:rsidTr="00176BFD">
        <w:trPr>
          <w:trHeight w:val="544"/>
        </w:trPr>
        <w:tc>
          <w:tcPr>
            <w:tcW w:w="2664" w:type="pct"/>
            <w:tcBorders>
              <w:bottom w:val="single" w:sz="4" w:space="0" w:color="FFFFFF"/>
            </w:tcBorders>
            <w:shd w:val="clear" w:color="auto" w:fill="auto"/>
          </w:tcPr>
          <w:p w14:paraId="1D8442A3" w14:textId="7138F631" w:rsidR="00FD2AD0" w:rsidRPr="00B443CB" w:rsidRDefault="00FD2AD0" w:rsidP="00FD2AD0">
            <w:pPr>
              <w:pStyle w:val="TableParagraph"/>
              <w:spacing w:line="240" w:lineRule="exact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MASTER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UNIVERSITARIO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II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LIVELLO</w:t>
            </w:r>
          </w:p>
          <w:p w14:paraId="47D6B7B3" w14:textId="7B4409C2" w:rsidR="00FD2AD0" w:rsidRPr="00BB3BE2" w:rsidRDefault="00FD2AD0" w:rsidP="00FD2AD0">
            <w:pPr>
              <w:pStyle w:val="TableParagraph"/>
              <w:ind w:left="107"/>
              <w:rPr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___________________</w:t>
            </w:r>
            <w:r>
              <w:rPr>
                <w:spacing w:val="-2"/>
                <w:sz w:val="20"/>
                <w:szCs w:val="20"/>
              </w:rPr>
              <w:t>______</w:t>
            </w:r>
            <w:r>
              <w:rPr>
                <w:spacing w:val="-2"/>
                <w:sz w:val="20"/>
                <w:szCs w:val="20"/>
              </w:rPr>
              <w:t>______</w:t>
            </w:r>
            <w:r>
              <w:rPr>
                <w:sz w:val="20"/>
                <w:szCs w:val="20"/>
              </w:rPr>
              <w:t xml:space="preserve"> Rif. C.V. n.____ </w:t>
            </w:r>
          </w:p>
        </w:tc>
        <w:tc>
          <w:tcPr>
            <w:tcW w:w="431" w:type="pct"/>
            <w:shd w:val="clear" w:color="auto" w:fill="auto"/>
          </w:tcPr>
          <w:p w14:paraId="13521A28" w14:textId="77777777" w:rsidR="00FD2AD0" w:rsidRPr="00B443CB" w:rsidRDefault="00FD2AD0" w:rsidP="00FD2A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523" w:type="pct"/>
            <w:shd w:val="clear" w:color="auto" w:fill="auto"/>
          </w:tcPr>
          <w:p w14:paraId="4FC238FC" w14:textId="6053E428" w:rsidR="00FD2AD0" w:rsidRPr="00B443CB" w:rsidRDefault="00FD2AD0" w:rsidP="00FD2AD0">
            <w:pPr>
              <w:pStyle w:val="TableParagraph"/>
              <w:spacing w:before="145"/>
              <w:ind w:left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748" w:type="pct"/>
            <w:shd w:val="clear" w:color="auto" w:fill="auto"/>
          </w:tcPr>
          <w:p w14:paraId="69110E2F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4E5A1DD4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59CA32B0" w14:textId="77777777" w:rsidTr="00176BFD">
        <w:trPr>
          <w:trHeight w:val="544"/>
        </w:trPr>
        <w:tc>
          <w:tcPr>
            <w:tcW w:w="2664" w:type="pct"/>
            <w:tcBorders>
              <w:bottom w:val="single" w:sz="4" w:space="0" w:color="FFFFFF"/>
            </w:tcBorders>
            <w:shd w:val="clear" w:color="auto" w:fill="auto"/>
          </w:tcPr>
          <w:p w14:paraId="0E9EB44E" w14:textId="31499E1A" w:rsidR="00FD2AD0" w:rsidRPr="00B443CB" w:rsidRDefault="00FD2AD0" w:rsidP="00FD2AD0">
            <w:pPr>
              <w:pStyle w:val="TableParagraph"/>
              <w:spacing w:line="242" w:lineRule="exact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6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.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MASTER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UNIVERSITARIO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DI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I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LIVELLO</w:t>
            </w:r>
          </w:p>
          <w:p w14:paraId="71BDF0BB" w14:textId="7977D78B" w:rsidR="00FD2AD0" w:rsidRPr="00BB3BE2" w:rsidRDefault="00FD2AD0" w:rsidP="00FD2AD0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</w:tc>
        <w:tc>
          <w:tcPr>
            <w:tcW w:w="431" w:type="pct"/>
            <w:shd w:val="clear" w:color="auto" w:fill="auto"/>
          </w:tcPr>
          <w:p w14:paraId="1EC93790" w14:textId="77777777" w:rsidR="00FD2AD0" w:rsidRPr="00B443CB" w:rsidRDefault="00FD2AD0" w:rsidP="00FD2A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523" w:type="pct"/>
            <w:shd w:val="clear" w:color="auto" w:fill="auto"/>
          </w:tcPr>
          <w:p w14:paraId="28654C15" w14:textId="6E1DDD2D" w:rsidR="00FD2AD0" w:rsidRPr="00B443CB" w:rsidRDefault="00FD2AD0" w:rsidP="00FD2AD0">
            <w:pPr>
              <w:pStyle w:val="TableParagraph"/>
              <w:spacing w:before="145"/>
              <w:ind w:left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3</w:t>
            </w:r>
          </w:p>
        </w:tc>
        <w:tc>
          <w:tcPr>
            <w:tcW w:w="748" w:type="pct"/>
            <w:shd w:val="clear" w:color="auto" w:fill="auto"/>
          </w:tcPr>
          <w:p w14:paraId="51248104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007669EC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5C7E8722" w14:textId="77777777" w:rsidTr="00176BFD">
        <w:trPr>
          <w:trHeight w:val="544"/>
        </w:trPr>
        <w:tc>
          <w:tcPr>
            <w:tcW w:w="2664" w:type="pct"/>
            <w:tcBorders>
              <w:bottom w:val="single" w:sz="4" w:space="0" w:color="FFFFFF"/>
            </w:tcBorders>
            <w:shd w:val="clear" w:color="auto" w:fill="auto"/>
          </w:tcPr>
          <w:p w14:paraId="0594ED14" w14:textId="5589A116" w:rsidR="00FD2AD0" w:rsidRPr="00B443CB" w:rsidRDefault="00FD2AD0" w:rsidP="00FD2AD0">
            <w:pPr>
              <w:pStyle w:val="TableParagraph"/>
              <w:spacing w:line="242" w:lineRule="exact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. ALTRA LAUREA</w:t>
            </w:r>
          </w:p>
          <w:p w14:paraId="60FB95E0" w14:textId="3D57DC3A" w:rsidR="00FD2AD0" w:rsidRPr="00BB3BE2" w:rsidRDefault="00FD2AD0" w:rsidP="00FD2AD0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</w:tc>
        <w:tc>
          <w:tcPr>
            <w:tcW w:w="431" w:type="pct"/>
            <w:shd w:val="clear" w:color="auto" w:fill="auto"/>
          </w:tcPr>
          <w:p w14:paraId="2EB18D57" w14:textId="77777777" w:rsidR="00FD2AD0" w:rsidRPr="00B443CB" w:rsidRDefault="00FD2AD0" w:rsidP="00FD2A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523" w:type="pct"/>
            <w:shd w:val="clear" w:color="auto" w:fill="auto"/>
          </w:tcPr>
          <w:p w14:paraId="6C8809B6" w14:textId="41D8D818" w:rsidR="00FD2AD0" w:rsidRPr="00B443CB" w:rsidRDefault="00FD2AD0" w:rsidP="00FD2AD0">
            <w:pPr>
              <w:pStyle w:val="TableParagraph"/>
              <w:spacing w:before="145"/>
              <w:ind w:left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</w:p>
        </w:tc>
        <w:tc>
          <w:tcPr>
            <w:tcW w:w="748" w:type="pct"/>
            <w:shd w:val="clear" w:color="auto" w:fill="auto"/>
          </w:tcPr>
          <w:p w14:paraId="39E9736B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4BFDA3B7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2D052002" w14:textId="77777777" w:rsidTr="00BB4A5F">
        <w:trPr>
          <w:trHeight w:val="407"/>
        </w:trPr>
        <w:tc>
          <w:tcPr>
            <w:tcW w:w="2664" w:type="pct"/>
            <w:tcBorders>
              <w:bottom w:val="single" w:sz="4" w:space="0" w:color="FFFFFF"/>
            </w:tcBorders>
            <w:shd w:val="clear" w:color="auto" w:fill="auto"/>
          </w:tcPr>
          <w:p w14:paraId="4E73CB00" w14:textId="3B0FA48F" w:rsidR="00FD2AD0" w:rsidRPr="00B443CB" w:rsidRDefault="00FD2AD0" w:rsidP="00FD2AD0">
            <w:pPr>
              <w:pStyle w:val="TableParagraph"/>
              <w:spacing w:line="242" w:lineRule="exact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A.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ALTRO MASTER O CORSO DI PERFEZIONAMENTO</w:t>
            </w:r>
          </w:p>
          <w:p w14:paraId="5FE0ABEF" w14:textId="4B3F92FF" w:rsidR="00FD2AD0" w:rsidRPr="00BB3BE2" w:rsidRDefault="00FD2AD0" w:rsidP="00FD2AD0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</w:tc>
        <w:tc>
          <w:tcPr>
            <w:tcW w:w="431" w:type="pct"/>
            <w:shd w:val="clear" w:color="auto" w:fill="auto"/>
          </w:tcPr>
          <w:p w14:paraId="4930C8C4" w14:textId="30672643" w:rsidR="00BB4A5F" w:rsidRPr="00B443CB" w:rsidRDefault="00BB4A5F" w:rsidP="00FD2A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 solo titolo</w:t>
            </w:r>
          </w:p>
        </w:tc>
        <w:tc>
          <w:tcPr>
            <w:tcW w:w="523" w:type="pct"/>
            <w:shd w:val="clear" w:color="auto" w:fill="auto"/>
          </w:tcPr>
          <w:p w14:paraId="6F92D1FB" w14:textId="5300AA49" w:rsidR="00FD2AD0" w:rsidRPr="00B443CB" w:rsidRDefault="00FD2AD0" w:rsidP="00FD2AD0">
            <w:pPr>
              <w:pStyle w:val="TableParagraph"/>
              <w:spacing w:before="145"/>
              <w:ind w:left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748" w:type="pct"/>
            <w:shd w:val="clear" w:color="auto" w:fill="auto"/>
          </w:tcPr>
          <w:p w14:paraId="6E8E6EA9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6938398F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7CA75D09" w14:textId="77777777" w:rsidTr="00176BFD">
        <w:trPr>
          <w:trHeight w:val="405"/>
        </w:trPr>
        <w:tc>
          <w:tcPr>
            <w:tcW w:w="3618" w:type="pct"/>
            <w:gridSpan w:val="3"/>
            <w:tcBorders>
              <w:top w:val="single" w:sz="4" w:space="0" w:color="FFFFFF"/>
            </w:tcBorders>
            <w:shd w:val="clear" w:color="auto" w:fill="00AFEF"/>
          </w:tcPr>
          <w:p w14:paraId="38A9A646" w14:textId="77777777" w:rsidR="00FD2AD0" w:rsidRPr="00B443CB" w:rsidRDefault="00FD2AD0" w:rsidP="00FD2AD0">
            <w:pPr>
              <w:pStyle w:val="TableParagraph"/>
              <w:spacing w:before="150" w:line="236" w:lineRule="exact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LE</w:t>
            </w:r>
            <w:r w:rsidRPr="00B443CB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CERTIFICAZIONI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INFORMATICHE</w:t>
            </w:r>
          </w:p>
        </w:tc>
        <w:tc>
          <w:tcPr>
            <w:tcW w:w="748" w:type="pct"/>
            <w:shd w:val="clear" w:color="auto" w:fill="00AFEF"/>
          </w:tcPr>
          <w:p w14:paraId="5F5C9216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00AFEF"/>
          </w:tcPr>
          <w:p w14:paraId="7D5D3AD8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759D5EFC" w14:textId="77777777" w:rsidTr="00176BFD">
        <w:trPr>
          <w:trHeight w:val="990"/>
        </w:trPr>
        <w:tc>
          <w:tcPr>
            <w:tcW w:w="2664" w:type="pct"/>
            <w:tcBorders>
              <w:bottom w:val="single" w:sz="4" w:space="0" w:color="FFFFFF"/>
            </w:tcBorders>
            <w:shd w:val="clear" w:color="auto" w:fill="auto"/>
          </w:tcPr>
          <w:p w14:paraId="3BA92A1D" w14:textId="77777777" w:rsidR="00FD2AD0" w:rsidRPr="00B443CB" w:rsidRDefault="00FD2AD0" w:rsidP="00FD2AD0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B1.</w:t>
            </w:r>
            <w:r w:rsidRPr="00B443CB">
              <w:rPr>
                <w:rFonts w:asciiTheme="minorHAnsi" w:hAnsiTheme="minorHAnsi" w:cstheme="minorHAnsi"/>
                <w:b/>
                <w:spacing w:val="49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COMPETENZE</w:t>
            </w:r>
            <w:r w:rsidRPr="00B443CB">
              <w:rPr>
                <w:rFonts w:asciiTheme="minorHAnsi" w:hAnsiTheme="minorHAnsi" w:cstheme="minorHAnsi"/>
                <w:b/>
                <w:spacing w:val="48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I.C.T.</w:t>
            </w:r>
            <w:r w:rsidRPr="00B443CB">
              <w:rPr>
                <w:rFonts w:asciiTheme="minorHAnsi" w:hAnsiTheme="minorHAnsi" w:cstheme="minorHAnsi"/>
                <w:b/>
                <w:spacing w:val="49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CERTIFICATE</w:t>
            </w:r>
            <w:r w:rsidRPr="00B443CB">
              <w:rPr>
                <w:rFonts w:asciiTheme="minorHAnsi" w:hAnsiTheme="minorHAnsi" w:cstheme="minorHAnsi"/>
                <w:b/>
                <w:spacing w:val="49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riconosciute</w:t>
            </w:r>
            <w:r w:rsidRPr="00B443CB">
              <w:rPr>
                <w:rFonts w:asciiTheme="minorHAnsi" w:hAnsiTheme="minorHAnsi" w:cstheme="minorHAnsi"/>
                <w:b/>
                <w:spacing w:val="50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dal</w:t>
            </w:r>
            <w:r w:rsidRPr="00B443CB">
              <w:rPr>
                <w:rFonts w:asciiTheme="minorHAnsi" w:hAnsiTheme="minorHAnsi" w:cstheme="minorHAnsi"/>
                <w:b/>
                <w:spacing w:val="-5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MIUR</w:t>
            </w:r>
          </w:p>
          <w:p w14:paraId="63C18083" w14:textId="77777777" w:rsidR="00FD2AD0" w:rsidRDefault="00FD2AD0" w:rsidP="00FD2AD0">
            <w:pPr>
              <w:pStyle w:val="TableParagraph"/>
              <w:ind w:left="107"/>
              <w:rPr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55C908A8" w14:textId="77777777" w:rsidR="00FD2AD0" w:rsidRDefault="00FD2AD0" w:rsidP="00FD2AD0">
            <w:pPr>
              <w:pStyle w:val="TableParagraph"/>
              <w:ind w:left="107"/>
              <w:rPr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116C0399" w14:textId="5B0CBC1A" w:rsidR="00176BFD" w:rsidRPr="00BB3BE2" w:rsidRDefault="00176BFD" w:rsidP="00FD2AD0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</w:t>
            </w:r>
          </w:p>
        </w:tc>
        <w:tc>
          <w:tcPr>
            <w:tcW w:w="431" w:type="pct"/>
            <w:shd w:val="clear" w:color="auto" w:fill="auto"/>
          </w:tcPr>
          <w:p w14:paraId="77D2CE88" w14:textId="61DE8CCD" w:rsidR="00FD2AD0" w:rsidRPr="00B443CB" w:rsidRDefault="00FD2AD0" w:rsidP="00FD2AD0">
            <w:pPr>
              <w:pStyle w:val="TableParagraph"/>
              <w:tabs>
                <w:tab w:val="left" w:pos="4003"/>
              </w:tabs>
              <w:spacing w:line="206" w:lineRule="exact"/>
              <w:ind w:left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 xml:space="preserve">Max   </w:t>
            </w:r>
            <w:r w:rsidR="00BB4A5F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176BFD"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  <w:p w14:paraId="6D4A4252" w14:textId="77777777" w:rsidR="00FD2AD0" w:rsidRPr="00B443CB" w:rsidRDefault="00FD2AD0" w:rsidP="00FD2AD0">
            <w:pPr>
              <w:pStyle w:val="TableParagraph"/>
              <w:tabs>
                <w:tab w:val="left" w:pos="4003"/>
              </w:tabs>
              <w:spacing w:line="206" w:lineRule="exact"/>
              <w:ind w:left="124"/>
              <w:rPr>
                <w:rFonts w:asciiTheme="minorHAnsi" w:hAnsiTheme="minorHAnsi" w:cstheme="minorHAnsi"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</w:tc>
        <w:tc>
          <w:tcPr>
            <w:tcW w:w="523" w:type="pct"/>
            <w:shd w:val="clear" w:color="auto" w:fill="auto"/>
          </w:tcPr>
          <w:p w14:paraId="54DF3B00" w14:textId="77777777" w:rsidR="00FD2AD0" w:rsidRPr="00B443CB" w:rsidRDefault="00FD2AD0" w:rsidP="00FD2A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2E7488B" w14:textId="77777777" w:rsidR="00FD2AD0" w:rsidRPr="00B443CB" w:rsidRDefault="00FD2AD0" w:rsidP="00FD2AD0">
            <w:pPr>
              <w:pStyle w:val="TableParagraph"/>
              <w:spacing w:before="151" w:line="233" w:lineRule="exact"/>
              <w:ind w:left="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>5</w:t>
            </w:r>
            <w:r w:rsidRPr="00B443C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punti</w:t>
            </w:r>
            <w:r w:rsidRPr="00B443CB">
              <w:rPr>
                <w:rFonts w:asciiTheme="minorHAnsi" w:hAnsiTheme="minorHAnsi" w:cstheme="minorHAnsi"/>
                <w:b/>
                <w:spacing w:val="-6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cad.</w:t>
            </w:r>
          </w:p>
        </w:tc>
        <w:tc>
          <w:tcPr>
            <w:tcW w:w="748" w:type="pct"/>
            <w:shd w:val="clear" w:color="auto" w:fill="auto"/>
          </w:tcPr>
          <w:p w14:paraId="4DD6B24B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4082D11F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62EB363D" w14:textId="77777777" w:rsidTr="00176BFD">
        <w:trPr>
          <w:trHeight w:val="294"/>
        </w:trPr>
        <w:tc>
          <w:tcPr>
            <w:tcW w:w="3618" w:type="pct"/>
            <w:gridSpan w:val="3"/>
            <w:tcBorders>
              <w:top w:val="single" w:sz="4" w:space="0" w:color="FFFFFF"/>
            </w:tcBorders>
            <w:shd w:val="clear" w:color="auto" w:fill="00AFEF"/>
          </w:tcPr>
          <w:p w14:paraId="3151E9C0" w14:textId="77777777" w:rsidR="00FD2AD0" w:rsidRPr="00B443CB" w:rsidRDefault="00FD2AD0" w:rsidP="00FD2AD0">
            <w:pPr>
              <w:pStyle w:val="TableParagraph"/>
              <w:spacing w:before="41" w:line="233" w:lineRule="exact"/>
              <w:ind w:left="1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LE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ESPERIENZE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NELLO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SPECIFICO SETTORE</w:t>
            </w:r>
            <w:r w:rsidRPr="00B443CB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IN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CUI</w:t>
            </w:r>
            <w:r w:rsidRPr="00B443CB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SI</w:t>
            </w:r>
            <w:r w:rsidRPr="00B443CB">
              <w:rPr>
                <w:rFonts w:asciiTheme="minorHAnsi" w:hAnsiTheme="minorHAnsi" w:cstheme="minorHAnsi"/>
                <w:b/>
                <w:spacing w:val="-1"/>
                <w:sz w:val="20"/>
                <w:szCs w:val="20"/>
              </w:rPr>
              <w:t xml:space="preserve"> 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CONCORRE</w:t>
            </w:r>
          </w:p>
        </w:tc>
        <w:tc>
          <w:tcPr>
            <w:tcW w:w="748" w:type="pct"/>
            <w:vMerge w:val="restart"/>
            <w:shd w:val="clear" w:color="auto" w:fill="00AFEF"/>
          </w:tcPr>
          <w:p w14:paraId="2E813C80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vMerge w:val="restart"/>
            <w:shd w:val="clear" w:color="auto" w:fill="00AFEF"/>
          </w:tcPr>
          <w:p w14:paraId="2EFAB47F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47E23A2E" w14:textId="77777777" w:rsidTr="00176BFD">
        <w:trPr>
          <w:trHeight w:val="81"/>
        </w:trPr>
        <w:tc>
          <w:tcPr>
            <w:tcW w:w="3618" w:type="pct"/>
            <w:gridSpan w:val="3"/>
            <w:shd w:val="clear" w:color="auto" w:fill="auto"/>
          </w:tcPr>
          <w:p w14:paraId="748CB4A6" w14:textId="77777777" w:rsidR="00FD2AD0" w:rsidRPr="00B443CB" w:rsidRDefault="00FD2AD0" w:rsidP="00FD2A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8" w:type="pct"/>
            <w:vMerge/>
            <w:tcBorders>
              <w:top w:val="nil"/>
            </w:tcBorders>
            <w:shd w:val="clear" w:color="auto" w:fill="00AFEF"/>
          </w:tcPr>
          <w:p w14:paraId="54FB331F" w14:textId="77777777" w:rsidR="00FD2AD0" w:rsidRPr="00B443CB" w:rsidRDefault="00FD2AD0" w:rsidP="00FD2A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vMerge/>
            <w:tcBorders>
              <w:top w:val="nil"/>
            </w:tcBorders>
            <w:shd w:val="clear" w:color="auto" w:fill="00AFEF"/>
          </w:tcPr>
          <w:p w14:paraId="43E51EFA" w14:textId="77777777" w:rsidR="00FD2AD0" w:rsidRPr="00B443CB" w:rsidRDefault="00FD2AD0" w:rsidP="00FD2AD0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4A5F" w:rsidRPr="00B443CB" w14:paraId="0E1D434A" w14:textId="77777777" w:rsidTr="00176BFD">
        <w:trPr>
          <w:trHeight w:val="1122"/>
        </w:trPr>
        <w:tc>
          <w:tcPr>
            <w:tcW w:w="2664" w:type="pct"/>
            <w:shd w:val="clear" w:color="auto" w:fill="auto"/>
          </w:tcPr>
          <w:p w14:paraId="1CD0AD6E" w14:textId="09FAACBB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C1. ESPERIENZE DI FACILITATORE /FIGURA DI SUPPORTO ORGANIZZATIVO (min. 20 ore) NEI PROGETTI FINANZIATI DAL FONDO SOCIALE EUROPEO (PON – POR-PNRR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0C9A0E6F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0D287804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6490F410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3BBD8FA8" w14:textId="224549FE" w:rsidR="00BB4A5F" w:rsidRP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</w:tc>
        <w:tc>
          <w:tcPr>
            <w:tcW w:w="431" w:type="pct"/>
            <w:shd w:val="clear" w:color="auto" w:fill="auto"/>
          </w:tcPr>
          <w:p w14:paraId="723CED34" w14:textId="2CB22F93" w:rsidR="00BB4A5F" w:rsidRPr="00B443CB" w:rsidRDefault="00BB4A5F" w:rsidP="00BB4A5F">
            <w:pPr>
              <w:pStyle w:val="TableParagraph"/>
              <w:spacing w:before="163"/>
              <w:ind w:left="9" w:right="123"/>
              <w:rPr>
                <w:rFonts w:asciiTheme="minorHAnsi" w:hAnsiTheme="minorHAnsi" w:cstheme="minorHAnsi"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25 punti</w:t>
            </w:r>
          </w:p>
        </w:tc>
        <w:tc>
          <w:tcPr>
            <w:tcW w:w="523" w:type="pct"/>
            <w:shd w:val="clear" w:color="auto" w:fill="auto"/>
          </w:tcPr>
          <w:p w14:paraId="2664E78B" w14:textId="58F8893F" w:rsidR="00BB4A5F" w:rsidRPr="00B443CB" w:rsidRDefault="00BB4A5F" w:rsidP="00BB4A5F">
            <w:pPr>
              <w:pStyle w:val="TableParagraph"/>
              <w:ind w:left="12" w:right="-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5 punti cad.</w:t>
            </w:r>
          </w:p>
        </w:tc>
        <w:tc>
          <w:tcPr>
            <w:tcW w:w="748" w:type="pct"/>
            <w:shd w:val="clear" w:color="auto" w:fill="auto"/>
          </w:tcPr>
          <w:p w14:paraId="08137885" w14:textId="77777777" w:rsidR="00BB4A5F" w:rsidRPr="00B443CB" w:rsidRDefault="00BB4A5F" w:rsidP="00BB4A5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6E03428E" w14:textId="77777777" w:rsidR="00BB4A5F" w:rsidRPr="00B443CB" w:rsidRDefault="00BB4A5F" w:rsidP="00BB4A5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4A5F" w:rsidRPr="00B443CB" w14:paraId="692A56C3" w14:textId="77777777" w:rsidTr="00176BFD">
        <w:trPr>
          <w:trHeight w:val="2018"/>
        </w:trPr>
        <w:tc>
          <w:tcPr>
            <w:tcW w:w="2664" w:type="pct"/>
            <w:shd w:val="clear" w:color="auto" w:fill="auto"/>
          </w:tcPr>
          <w:p w14:paraId="7D59E3B7" w14:textId="77777777" w:rsidR="00BB4A5F" w:rsidRDefault="00BB4A5F" w:rsidP="00BB4A5F">
            <w:pPr>
              <w:pStyle w:val="TableParagraph"/>
              <w:ind w:left="10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C2 ESPERIENZE DI COORDINATORE PROGETTI MIM, REGIONALI E PROVINCIALI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(Es. Orientamento)</w:t>
            </w:r>
          </w:p>
          <w:p w14:paraId="29987C29" w14:textId="3DE10A6E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59E0027D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01CC6E33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1AAC4683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20F24299" w14:textId="1EA69B49" w:rsidR="00BB4A5F" w:rsidRPr="00BB3BE2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</w:tc>
        <w:tc>
          <w:tcPr>
            <w:tcW w:w="431" w:type="pct"/>
            <w:shd w:val="clear" w:color="auto" w:fill="auto"/>
          </w:tcPr>
          <w:p w14:paraId="08F1ADA5" w14:textId="5371829E" w:rsidR="00BB4A5F" w:rsidRPr="00B443CB" w:rsidRDefault="00BB4A5F" w:rsidP="00BB4A5F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sz w:val="20"/>
                <w:szCs w:val="20"/>
              </w:rPr>
              <w:t xml:space="preserve">Max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15 punti</w:t>
            </w:r>
          </w:p>
        </w:tc>
        <w:tc>
          <w:tcPr>
            <w:tcW w:w="523" w:type="pct"/>
            <w:shd w:val="clear" w:color="auto" w:fill="auto"/>
          </w:tcPr>
          <w:p w14:paraId="0A68F38A" w14:textId="32D44EF4" w:rsidR="00BB4A5F" w:rsidRPr="00B443CB" w:rsidRDefault="00BB4A5F" w:rsidP="00BB4A5F">
            <w:pPr>
              <w:pStyle w:val="TableParagraph"/>
              <w:ind w:left="12" w:right="-18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3 punti cad.</w:t>
            </w:r>
          </w:p>
        </w:tc>
        <w:tc>
          <w:tcPr>
            <w:tcW w:w="748" w:type="pct"/>
            <w:shd w:val="clear" w:color="auto" w:fill="auto"/>
          </w:tcPr>
          <w:p w14:paraId="7753AD2D" w14:textId="77777777" w:rsidR="00BB4A5F" w:rsidRPr="00B443CB" w:rsidRDefault="00BB4A5F" w:rsidP="00BB4A5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60279274" w14:textId="77777777" w:rsidR="00BB4A5F" w:rsidRPr="00B443CB" w:rsidRDefault="00BB4A5F" w:rsidP="00BB4A5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4A5F" w:rsidRPr="007C29AC" w14:paraId="4738A1FE" w14:textId="77777777" w:rsidTr="00176BFD">
        <w:trPr>
          <w:trHeight w:val="802"/>
        </w:trPr>
        <w:tc>
          <w:tcPr>
            <w:tcW w:w="2664" w:type="pct"/>
            <w:shd w:val="clear" w:color="auto" w:fill="auto"/>
          </w:tcPr>
          <w:p w14:paraId="5F635CF7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 w:rsidRPr="007C29A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C.3. </w:t>
            </w: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ESPERIENZE DI PARTECIPAZIONE A GRUPPI DI LAVORO RIENTRANTI NEI PROGETTI FSE (PON – POR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–</w:t>
            </w: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R) </w:t>
            </w: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01F25244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484AA8B5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733715D3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3F53DEEC" w14:textId="234D29FA" w:rsidR="00BB4A5F" w:rsidRPr="00BB3BE2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</w:t>
            </w:r>
          </w:p>
        </w:tc>
        <w:tc>
          <w:tcPr>
            <w:tcW w:w="431" w:type="pct"/>
            <w:shd w:val="clear" w:color="auto" w:fill="auto"/>
          </w:tcPr>
          <w:p w14:paraId="0F9BE046" w14:textId="28BD0FE0" w:rsidR="00BB4A5F" w:rsidRPr="007C29AC" w:rsidRDefault="00BB4A5F" w:rsidP="00BB4A5F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sz w:val="20"/>
                <w:szCs w:val="20"/>
              </w:rPr>
              <w:t xml:space="preserve">Max 10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</w:tc>
        <w:tc>
          <w:tcPr>
            <w:tcW w:w="523" w:type="pct"/>
            <w:shd w:val="clear" w:color="auto" w:fill="auto"/>
          </w:tcPr>
          <w:p w14:paraId="69F79D6B" w14:textId="1FA57DAC" w:rsidR="00BB4A5F" w:rsidRPr="00B443CB" w:rsidRDefault="00BB4A5F" w:rsidP="00BB4A5F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2 punti cad.</w:t>
            </w:r>
          </w:p>
        </w:tc>
        <w:tc>
          <w:tcPr>
            <w:tcW w:w="748" w:type="pct"/>
            <w:shd w:val="clear" w:color="auto" w:fill="auto"/>
          </w:tcPr>
          <w:p w14:paraId="5B5EF05B" w14:textId="77777777" w:rsidR="00BB4A5F" w:rsidRPr="007C29AC" w:rsidRDefault="00BB4A5F" w:rsidP="00BB4A5F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6437AEC5" w14:textId="77777777" w:rsidR="00BB4A5F" w:rsidRPr="007C29AC" w:rsidRDefault="00BB4A5F" w:rsidP="00BB4A5F">
            <w:pPr>
              <w:pStyle w:val="TableParagraph"/>
              <w:ind w:left="11" w:right="-1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B4A5F" w:rsidRPr="00B443CB" w14:paraId="101CB3AD" w14:textId="77777777" w:rsidTr="00176BFD">
        <w:trPr>
          <w:trHeight w:val="1953"/>
        </w:trPr>
        <w:tc>
          <w:tcPr>
            <w:tcW w:w="2664" w:type="pct"/>
            <w:shd w:val="clear" w:color="auto" w:fill="auto"/>
          </w:tcPr>
          <w:p w14:paraId="665D2129" w14:textId="70832989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C.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 </w:t>
            </w: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OGNI ALTRA ESPERIENZA O INCARICO CHE PREVEDA L’UTILIZZO DI PIATTAFORME DI GESTIONE MINISTERIALI NELL’AMBITO DEI PROGETTI FINANZIATI CON FONDI EUROPEI (PON – POR - PNRR) (Es. tutor o esperto</w:t>
            </w:r>
            <w:r w:rsidRPr="00B443CB">
              <w:rPr>
                <w:rFonts w:asciiTheme="minorHAnsi" w:hAnsiTheme="minorHAnsi" w:cstheme="minorHAnsi"/>
                <w:w w:val="99"/>
                <w:sz w:val="20"/>
                <w:szCs w:val="20"/>
                <w:u w:val="single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1DCE08B3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04307699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5AF9985D" w14:textId="77777777" w:rsidR="00BB4A5F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  <w:p w14:paraId="52428E91" w14:textId="2F99DCCD" w:rsidR="00BB4A5F" w:rsidRPr="00BB3BE2" w:rsidRDefault="00BB4A5F" w:rsidP="00BB4A5F">
            <w:pPr>
              <w:pStyle w:val="TableParagraph"/>
              <w:ind w:left="107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_________________________</w:t>
            </w:r>
            <w:r>
              <w:rPr>
                <w:sz w:val="20"/>
                <w:szCs w:val="20"/>
              </w:rPr>
              <w:t xml:space="preserve"> Rif. C.V. n.____ </w:t>
            </w:r>
          </w:p>
        </w:tc>
        <w:tc>
          <w:tcPr>
            <w:tcW w:w="431" w:type="pct"/>
            <w:shd w:val="clear" w:color="auto" w:fill="auto"/>
          </w:tcPr>
          <w:p w14:paraId="5E643959" w14:textId="7B141E19" w:rsidR="00BB4A5F" w:rsidRPr="00B443CB" w:rsidRDefault="00BB4A5F" w:rsidP="00BB4A5F">
            <w:pPr>
              <w:pStyle w:val="TableParagraph"/>
              <w:spacing w:before="2"/>
              <w:rPr>
                <w:rFonts w:asciiTheme="minorHAnsi" w:hAnsiTheme="minorHAnsi" w:cstheme="minorHAnsi"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sz w:val="20"/>
                <w:szCs w:val="20"/>
              </w:rPr>
              <w:t xml:space="preserve">Max 5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punti</w:t>
            </w:r>
          </w:p>
        </w:tc>
        <w:tc>
          <w:tcPr>
            <w:tcW w:w="523" w:type="pct"/>
            <w:shd w:val="clear" w:color="auto" w:fill="auto"/>
          </w:tcPr>
          <w:p w14:paraId="45F90205" w14:textId="4D55DDCC" w:rsidR="00BB4A5F" w:rsidRPr="00B443CB" w:rsidRDefault="00BB4A5F" w:rsidP="00BB4A5F">
            <w:pPr>
              <w:pStyle w:val="TableParagraph"/>
              <w:ind w:left="12" w:right="-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15DB">
              <w:rPr>
                <w:rFonts w:asciiTheme="minorHAnsi" w:hAnsiTheme="minorHAnsi" w:cstheme="minorHAnsi"/>
                <w:b/>
                <w:sz w:val="20"/>
                <w:szCs w:val="20"/>
              </w:rPr>
              <w:t>1 punti cad.</w:t>
            </w:r>
          </w:p>
        </w:tc>
        <w:tc>
          <w:tcPr>
            <w:tcW w:w="748" w:type="pct"/>
            <w:shd w:val="clear" w:color="auto" w:fill="auto"/>
          </w:tcPr>
          <w:p w14:paraId="7CCF48DD" w14:textId="77777777" w:rsidR="00BB4A5F" w:rsidRPr="00B443CB" w:rsidRDefault="00BB4A5F" w:rsidP="00BB4A5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372B3854" w14:textId="77777777" w:rsidR="00BB4A5F" w:rsidRPr="00B443CB" w:rsidRDefault="00BB4A5F" w:rsidP="00BB4A5F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D2AD0" w:rsidRPr="00B443CB" w14:paraId="0A573E74" w14:textId="77777777" w:rsidTr="00176BFD">
        <w:trPr>
          <w:trHeight w:val="222"/>
        </w:trPr>
        <w:tc>
          <w:tcPr>
            <w:tcW w:w="2664" w:type="pct"/>
            <w:shd w:val="clear" w:color="auto" w:fill="auto"/>
          </w:tcPr>
          <w:p w14:paraId="3825C06D" w14:textId="77777777" w:rsidR="00FD2AD0" w:rsidRPr="00B443CB" w:rsidRDefault="00FD2AD0" w:rsidP="00FD2AD0">
            <w:pPr>
              <w:pStyle w:val="TableParagraph"/>
              <w:spacing w:line="203" w:lineRule="exact"/>
              <w:ind w:right="-15"/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443CB">
              <w:rPr>
                <w:rFonts w:asciiTheme="minorHAnsi" w:hAnsiTheme="minorHAnsi" w:cstheme="minorHAnsi"/>
                <w:b/>
                <w:sz w:val="20"/>
                <w:szCs w:val="20"/>
              </w:rPr>
              <w:t>TOTALE</w:t>
            </w:r>
          </w:p>
        </w:tc>
        <w:tc>
          <w:tcPr>
            <w:tcW w:w="431" w:type="pct"/>
            <w:shd w:val="clear" w:color="auto" w:fill="auto"/>
          </w:tcPr>
          <w:p w14:paraId="1B53E181" w14:textId="77777777" w:rsidR="00FD2AD0" w:rsidRPr="00B443CB" w:rsidRDefault="00FD2AD0" w:rsidP="00FD2A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" w:type="pct"/>
            <w:shd w:val="clear" w:color="auto" w:fill="auto"/>
          </w:tcPr>
          <w:p w14:paraId="7BFEC569" w14:textId="77777777" w:rsidR="00FD2AD0" w:rsidRPr="00B443CB" w:rsidRDefault="00FD2AD0" w:rsidP="00FD2A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8" w:type="pct"/>
            <w:shd w:val="clear" w:color="auto" w:fill="auto"/>
          </w:tcPr>
          <w:p w14:paraId="77E84C25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34" w:type="pct"/>
            <w:shd w:val="clear" w:color="auto" w:fill="auto"/>
          </w:tcPr>
          <w:p w14:paraId="25BE2326" w14:textId="77777777" w:rsidR="00FD2AD0" w:rsidRPr="00B443CB" w:rsidRDefault="00FD2AD0" w:rsidP="00FD2AD0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bookmarkEnd w:id="0"/>
    <w:p w14:paraId="50038CDB" w14:textId="78A02307" w:rsidR="00BD70DD" w:rsidRPr="00B443CB" w:rsidRDefault="00BD70DD" w:rsidP="00BD70DD">
      <w:pPr>
        <w:pStyle w:val="Corpotesto"/>
        <w:spacing w:before="35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In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caso di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attribuzione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dell’incarico,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dichiara: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˗</w:t>
      </w:r>
    </w:p>
    <w:p w14:paraId="333F878C" w14:textId="77777777" w:rsidR="00BD70DD" w:rsidRPr="00B443CB" w:rsidRDefault="00BD70DD" w:rsidP="00BD70DD">
      <w:pPr>
        <w:pStyle w:val="Corpotesto"/>
        <w:numPr>
          <w:ilvl w:val="0"/>
          <w:numId w:val="28"/>
        </w:numPr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essere disponibile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svolgere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l’incarico senza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riserve;</w:t>
      </w:r>
    </w:p>
    <w:p w14:paraId="273FE578" w14:textId="77777777" w:rsidR="00BD70DD" w:rsidRPr="00B443CB" w:rsidRDefault="00BD70DD" w:rsidP="00BD70DD">
      <w:pPr>
        <w:pStyle w:val="Paragrafoelenco"/>
        <w:numPr>
          <w:ilvl w:val="0"/>
          <w:numId w:val="28"/>
        </w:numPr>
        <w:tabs>
          <w:tab w:val="left" w:pos="305"/>
        </w:tabs>
        <w:spacing w:before="1"/>
        <w:ind w:left="304" w:right="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assicurare la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propria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presenza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alle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riunioni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collegate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alla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realizzazione del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progetto;</w:t>
      </w:r>
    </w:p>
    <w:p w14:paraId="5952FDBD" w14:textId="77777777" w:rsidR="00BD70DD" w:rsidRPr="00B443CB" w:rsidRDefault="00BD70DD" w:rsidP="00BD70DD">
      <w:pPr>
        <w:pStyle w:val="Paragrafoelenco"/>
        <w:numPr>
          <w:ilvl w:val="0"/>
          <w:numId w:val="28"/>
        </w:numPr>
        <w:tabs>
          <w:tab w:val="left" w:pos="305"/>
        </w:tabs>
        <w:ind w:left="304" w:right="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assicurare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propria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disponibilità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per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l’intera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durata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del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progetto,</w:t>
      </w:r>
      <w:r w:rsidRPr="00B443CB">
        <w:rPr>
          <w:rFonts w:asciiTheme="minorHAnsi" w:hAnsiTheme="minorHAnsi" w:cstheme="minorHAnsi"/>
          <w:spacing w:val="-4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che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si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concluderà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entro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il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>
        <w:rPr>
          <w:rFonts w:asciiTheme="minorHAnsi" w:hAnsiTheme="minorHAnsi" w:cstheme="minorHAnsi"/>
          <w:spacing w:val="-3"/>
          <w:sz w:val="20"/>
          <w:szCs w:val="20"/>
        </w:rPr>
        <w:t>30 MARZO 2025, salvo proroghe</w:t>
      </w:r>
      <w:r w:rsidRPr="00B443CB">
        <w:rPr>
          <w:rFonts w:asciiTheme="minorHAnsi" w:hAnsiTheme="minorHAnsi" w:cstheme="minorHAnsi"/>
          <w:sz w:val="20"/>
          <w:szCs w:val="20"/>
        </w:rPr>
        <w:t>;</w:t>
      </w:r>
    </w:p>
    <w:p w14:paraId="5FDD30FF" w14:textId="77777777" w:rsidR="00BD70DD" w:rsidRPr="00B443CB" w:rsidRDefault="00BD70DD" w:rsidP="00BD70DD">
      <w:pPr>
        <w:pStyle w:val="Paragrafoelenco"/>
        <w:numPr>
          <w:ilvl w:val="0"/>
          <w:numId w:val="28"/>
        </w:numPr>
        <w:tabs>
          <w:tab w:val="left" w:pos="305"/>
        </w:tabs>
        <w:ind w:left="304" w:right="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documentare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l’attività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sulla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piattaforma</w:t>
      </w:r>
      <w:r w:rsidRPr="00B443CB">
        <w:rPr>
          <w:rFonts w:asciiTheme="minorHAnsi" w:hAnsiTheme="minorHAnsi" w:cstheme="minorHAnsi"/>
          <w:spacing w:val="-5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on-line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“gestione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degli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interventi”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per</w:t>
      </w:r>
      <w:r w:rsidRPr="00B443CB">
        <w:rPr>
          <w:rFonts w:asciiTheme="minorHAnsi" w:hAnsiTheme="minorHAnsi" w:cstheme="minorHAnsi"/>
          <w:spacing w:val="-2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quanto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di</w:t>
      </w:r>
      <w:r w:rsidRPr="00B443CB">
        <w:rPr>
          <w:rFonts w:asciiTheme="minorHAnsi" w:hAnsiTheme="minorHAnsi" w:cstheme="minorHAnsi"/>
          <w:spacing w:val="-1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propria</w:t>
      </w:r>
      <w:r w:rsidRPr="00B443CB">
        <w:rPr>
          <w:rFonts w:asciiTheme="minorHAnsi" w:hAnsiTheme="minorHAnsi" w:cstheme="minorHAnsi"/>
          <w:spacing w:val="-3"/>
          <w:sz w:val="20"/>
          <w:szCs w:val="20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</w:rPr>
        <w:t>competenza;</w:t>
      </w:r>
    </w:p>
    <w:p w14:paraId="43AD91B6" w14:textId="77777777" w:rsidR="00BD70DD" w:rsidRDefault="00BD70DD" w:rsidP="00BD70DD">
      <w:pPr>
        <w:pStyle w:val="Paragrafoelenco"/>
        <w:numPr>
          <w:ilvl w:val="0"/>
          <w:numId w:val="28"/>
        </w:numPr>
        <w:tabs>
          <w:tab w:val="left" w:pos="305"/>
        </w:tabs>
        <w:ind w:left="304" w:right="0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di consegnare a conclusione dell’incarico tutta la documentazione inerente </w:t>
      </w:r>
      <w:proofErr w:type="gramStart"/>
      <w:r w:rsidRPr="00B443CB">
        <w:rPr>
          <w:rFonts w:asciiTheme="minorHAnsi" w:hAnsiTheme="minorHAnsi" w:cstheme="minorHAnsi"/>
          <w:sz w:val="20"/>
          <w:szCs w:val="20"/>
        </w:rPr>
        <w:t>l’incarico</w:t>
      </w:r>
      <w:proofErr w:type="gramEnd"/>
      <w:r w:rsidRPr="00B443CB">
        <w:rPr>
          <w:rFonts w:asciiTheme="minorHAnsi" w:hAnsiTheme="minorHAnsi" w:cstheme="minorHAnsi"/>
          <w:sz w:val="20"/>
          <w:szCs w:val="20"/>
        </w:rPr>
        <w:t>.</w:t>
      </w:r>
    </w:p>
    <w:p w14:paraId="74BBBC3F" w14:textId="77777777" w:rsidR="00BD70DD" w:rsidRDefault="00BD70DD" w:rsidP="00BD70DD">
      <w:pPr>
        <w:ind w:left="55"/>
        <w:jc w:val="both"/>
        <w:rPr>
          <w:rFonts w:asciiTheme="minorHAnsi" w:hAnsiTheme="minorHAnsi" w:cstheme="minorHAnsi"/>
          <w:sz w:val="20"/>
          <w:szCs w:val="20"/>
        </w:rPr>
      </w:pPr>
    </w:p>
    <w:p w14:paraId="6131A184" w14:textId="77777777" w:rsidR="00BD70DD" w:rsidRPr="00D23CDE" w:rsidRDefault="00BD70DD" w:rsidP="00BD70DD">
      <w:pPr>
        <w:ind w:left="55"/>
        <w:jc w:val="both"/>
        <w:rPr>
          <w:rFonts w:asciiTheme="minorHAnsi" w:hAnsiTheme="minorHAnsi" w:cstheme="minorHAnsi"/>
          <w:sz w:val="20"/>
          <w:szCs w:val="20"/>
        </w:rPr>
      </w:pPr>
      <w:r w:rsidRPr="00D23CDE">
        <w:rPr>
          <w:rFonts w:asciiTheme="minorHAnsi" w:hAnsiTheme="minorHAnsi" w:cstheme="minorHAnsi"/>
          <w:sz w:val="20"/>
          <w:szCs w:val="20"/>
        </w:rPr>
        <w:t>Il/la sottoscritto/a, ai sensi della legge 196/03 e successivo GDPR679/2016, autorizza l’</w:t>
      </w:r>
      <w:r>
        <w:rPr>
          <w:rFonts w:asciiTheme="minorHAnsi" w:hAnsiTheme="minorHAnsi" w:cstheme="minorHAnsi"/>
          <w:sz w:val="20"/>
          <w:szCs w:val="20"/>
        </w:rPr>
        <w:t xml:space="preserve">IIS “Danilo Dolci” </w:t>
      </w:r>
      <w:r w:rsidRPr="00D23CDE">
        <w:rPr>
          <w:rFonts w:asciiTheme="minorHAnsi" w:hAnsiTheme="minorHAnsi" w:cstheme="minorHAnsi"/>
          <w:sz w:val="20"/>
          <w:szCs w:val="20"/>
        </w:rPr>
        <w:t>al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23CDE">
        <w:rPr>
          <w:rFonts w:asciiTheme="minorHAnsi" w:hAnsiTheme="minorHAnsi" w:cstheme="minorHAnsi"/>
          <w:sz w:val="20"/>
          <w:szCs w:val="20"/>
        </w:rPr>
        <w:t>trattamento dei dati contenuti nella presente autocertificazione esclusivamente nell’ambito e per i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D23CDE">
        <w:rPr>
          <w:rFonts w:asciiTheme="minorHAnsi" w:hAnsiTheme="minorHAnsi" w:cstheme="minorHAnsi"/>
          <w:sz w:val="20"/>
          <w:szCs w:val="20"/>
        </w:rPr>
        <w:t>fini istituzionali della Pubblica Amministrazione</w:t>
      </w:r>
    </w:p>
    <w:p w14:paraId="480E1CB2" w14:textId="77777777" w:rsidR="00BD70DD" w:rsidRPr="00B443CB" w:rsidRDefault="00BD70DD" w:rsidP="00BD70DD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2866" w:firstLine="0"/>
        <w:rPr>
          <w:rFonts w:asciiTheme="minorHAnsi" w:hAnsiTheme="minorHAnsi" w:cstheme="minorHAnsi"/>
          <w:sz w:val="20"/>
          <w:szCs w:val="20"/>
          <w:u w:val="single"/>
        </w:rPr>
      </w:pPr>
      <w:r w:rsidRPr="00B443CB">
        <w:rPr>
          <w:rFonts w:asciiTheme="minorHAnsi" w:hAnsiTheme="minorHAnsi" w:cstheme="minorHAnsi"/>
          <w:sz w:val="20"/>
          <w:szCs w:val="20"/>
        </w:rPr>
        <w:t>Data</w:t>
      </w:r>
      <w:r w:rsidRPr="00B443CB">
        <w:rPr>
          <w:rFonts w:asciiTheme="minorHAnsi" w:hAnsiTheme="minorHAnsi" w:cstheme="minorHAnsi"/>
          <w:sz w:val="20"/>
          <w:szCs w:val="20"/>
          <w:u w:val="single"/>
        </w:rPr>
        <w:t xml:space="preserve"> </w:t>
      </w:r>
      <w:r w:rsidRPr="00B443CB">
        <w:rPr>
          <w:rFonts w:asciiTheme="minorHAnsi" w:hAnsiTheme="minorHAnsi" w:cstheme="minorHAnsi"/>
          <w:sz w:val="20"/>
          <w:szCs w:val="20"/>
          <w:u w:val="single"/>
        </w:rPr>
        <w:tab/>
      </w:r>
    </w:p>
    <w:p w14:paraId="606FA70A" w14:textId="77777777" w:rsidR="00BD70DD" w:rsidRPr="00B443CB" w:rsidRDefault="00BD70DD" w:rsidP="00BD70DD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3826" w:firstLine="0"/>
        <w:jc w:val="right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FIRMA</w:t>
      </w:r>
    </w:p>
    <w:p w14:paraId="36680453" w14:textId="77777777" w:rsidR="00BD70DD" w:rsidRPr="00B443CB" w:rsidRDefault="00BD70DD" w:rsidP="00BD70DD">
      <w:pPr>
        <w:pStyle w:val="Paragrafoelenco"/>
        <w:tabs>
          <w:tab w:val="left" w:pos="305"/>
          <w:tab w:val="left" w:pos="2398"/>
        </w:tabs>
        <w:spacing w:before="1" w:line="480" w:lineRule="auto"/>
        <w:ind w:left="0" w:right="2866" w:firstLine="0"/>
        <w:jc w:val="right"/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_______________________</w:t>
      </w:r>
    </w:p>
    <w:p w14:paraId="4F7AA7E3" w14:textId="77777777" w:rsidR="00BD70DD" w:rsidRPr="00B443CB" w:rsidRDefault="00BD70DD" w:rsidP="00BD70DD">
      <w:pPr>
        <w:tabs>
          <w:tab w:val="left" w:pos="947"/>
          <w:tab w:val="left" w:pos="948"/>
        </w:tabs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 xml:space="preserve">Si allega </w:t>
      </w:r>
    </w:p>
    <w:p w14:paraId="2F879119" w14:textId="7AC47C44" w:rsidR="00BD70DD" w:rsidRPr="00B443CB" w:rsidRDefault="00BD70DD" w:rsidP="00BD70DD">
      <w:pPr>
        <w:tabs>
          <w:tab w:val="left" w:pos="947"/>
          <w:tab w:val="left" w:pos="948"/>
        </w:tabs>
        <w:rPr>
          <w:rFonts w:asciiTheme="minorHAnsi" w:hAnsiTheme="minorHAnsi" w:cstheme="minorHAnsi"/>
          <w:sz w:val="20"/>
          <w:szCs w:val="20"/>
        </w:rPr>
      </w:pPr>
      <w:r w:rsidRPr="00B443CB">
        <w:rPr>
          <w:rFonts w:asciiTheme="minorHAnsi" w:hAnsiTheme="minorHAnsi" w:cstheme="minorHAnsi"/>
          <w:sz w:val="20"/>
          <w:szCs w:val="20"/>
        </w:rPr>
        <w:t>Curriculum vitae</w:t>
      </w:r>
      <w:r w:rsidR="00BB4A5F">
        <w:rPr>
          <w:rFonts w:asciiTheme="minorHAnsi" w:hAnsiTheme="minorHAnsi" w:cstheme="minorHAnsi"/>
          <w:sz w:val="20"/>
          <w:szCs w:val="20"/>
        </w:rPr>
        <w:t xml:space="preserve"> in formato europeo</w:t>
      </w:r>
    </w:p>
    <w:p w14:paraId="367FC837" w14:textId="7D4ED0CB" w:rsidR="00BD70DD" w:rsidRPr="00BD70DD" w:rsidRDefault="00BD70DD" w:rsidP="00BB4A5F">
      <w:pPr>
        <w:tabs>
          <w:tab w:val="left" w:pos="947"/>
          <w:tab w:val="left" w:pos="948"/>
        </w:tabs>
        <w:rPr>
          <w:rFonts w:asciiTheme="minorHAnsi" w:eastAsia="Microsoft Sans Serif" w:hAnsiTheme="minorHAnsi" w:cstheme="minorHAnsi"/>
          <w:sz w:val="22"/>
          <w:szCs w:val="22"/>
        </w:rPr>
      </w:pPr>
      <w:r w:rsidRPr="00B443CB">
        <w:rPr>
          <w:rFonts w:asciiTheme="minorHAnsi" w:hAnsiTheme="minorHAnsi" w:cstheme="minorHAnsi"/>
          <w:sz w:val="20"/>
          <w:szCs w:val="20"/>
        </w:rPr>
        <w:t>Fotocopia del documento di riconoscimento in corso di validità</w:t>
      </w:r>
    </w:p>
    <w:sectPr w:rsidR="00BD70DD" w:rsidRPr="00BD70DD" w:rsidSect="00986DCA">
      <w:footerReference w:type="default" r:id="rId16"/>
      <w:pgSz w:w="11906" w:h="16838"/>
      <w:pgMar w:top="993" w:right="1134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09AB6" w14:textId="77777777" w:rsidR="004B00BA" w:rsidRDefault="004B00BA">
      <w:r>
        <w:separator/>
      </w:r>
    </w:p>
  </w:endnote>
  <w:endnote w:type="continuationSeparator" w:id="0">
    <w:p w14:paraId="171922BF" w14:textId="77777777" w:rsidR="004B00BA" w:rsidRDefault="004B0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8BDC4" w14:textId="77777777" w:rsidR="00CB0B33" w:rsidRPr="009E1CF2" w:rsidRDefault="00CB0B33" w:rsidP="00CB0B33">
    <w:pPr>
      <w:pStyle w:val="Nessunaspaziatura"/>
      <w:jc w:val="center"/>
      <w:rPr>
        <w:rFonts w:cstheme="minorHAnsi"/>
        <w:b/>
        <w:color w:val="002060"/>
        <w:szCs w:val="18"/>
      </w:rPr>
    </w:pPr>
    <w:r w:rsidRPr="009E1CF2">
      <w:rPr>
        <w:rFonts w:cstheme="minorHAnsi"/>
        <w:b/>
        <w:color w:val="002060"/>
        <w:szCs w:val="18"/>
      </w:rPr>
      <w:t xml:space="preserve">Via G. Mameli, 4 – 90047 -Partinico (PA) </w:t>
    </w:r>
  </w:p>
  <w:p w14:paraId="7D850003" w14:textId="77777777" w:rsidR="00CB0B33" w:rsidRPr="00ED0702" w:rsidRDefault="00CB0B33" w:rsidP="00CB0B33">
    <w:pPr>
      <w:pStyle w:val="Nessunaspaziatura"/>
      <w:jc w:val="center"/>
      <w:rPr>
        <w:rFonts w:cstheme="minorHAnsi"/>
        <w:b/>
        <w:color w:val="002060"/>
        <w:sz w:val="20"/>
        <w:szCs w:val="18"/>
        <w:lang w:val="en-US"/>
      </w:rPr>
    </w:pPr>
    <w:r w:rsidRPr="009E1CF2">
      <w:rPr>
        <w:rFonts w:cstheme="minorHAnsi"/>
        <w:b/>
        <w:color w:val="002060"/>
        <w:szCs w:val="18"/>
        <w:lang w:val="en-US"/>
      </w:rPr>
      <w:t xml:space="preserve">COD. MEC. PAIS021003 - C.F. 80023890827 </w:t>
    </w:r>
  </w:p>
  <w:p w14:paraId="725E5E03" w14:textId="77777777" w:rsidR="00CB0B33" w:rsidRPr="00ED0702" w:rsidRDefault="00CB0B33" w:rsidP="00CB0B33">
    <w:pPr>
      <w:pStyle w:val="Nessunaspaziatura"/>
      <w:jc w:val="center"/>
      <w:rPr>
        <w:rFonts w:cstheme="minorHAnsi"/>
        <w:b/>
        <w:color w:val="002060"/>
        <w:sz w:val="18"/>
        <w:szCs w:val="18"/>
        <w:lang w:val="en-US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3BECCA96" wp14:editId="0624A148">
          <wp:extent cx="261607" cy="162778"/>
          <wp:effectExtent l="19050" t="0" r="5093" b="0"/>
          <wp:docPr id="44" name="Immagine 44" descr="kisspng-telephone-logo-computer-icons-clip-art-phone-icon-5ac539f9744719.998262091522874873476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telephone-logo-computer-icons-clip-art-phone-icon-5ac539f9744719.9982620915228748734763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0588" cy="16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rFonts w:cstheme="minorHAnsi"/>
        <w:b/>
        <w:noProof/>
        <w:color w:val="002060"/>
        <w:sz w:val="18"/>
        <w:szCs w:val="18"/>
        <w:lang w:val="en-US" w:bidi="he-IL"/>
      </w:rPr>
      <w:t>091/8901103</w:t>
    </w:r>
    <w:r w:rsidRPr="007875F8">
      <w:rPr>
        <w:b/>
        <w:color w:val="002060"/>
        <w:sz w:val="18"/>
        <w:szCs w:val="18"/>
        <w:lang w:val="en-US"/>
      </w:rPr>
      <w:t xml:space="preserve">   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464BF0E4" wp14:editId="6A653B55">
          <wp:extent cx="216340" cy="194430"/>
          <wp:effectExtent l="19050" t="0" r="0" b="0"/>
          <wp:docPr id="45" name="Immagine 45" descr="mai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l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16996" cy="195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7875F8">
      <w:rPr>
        <w:b/>
        <w:color w:val="002060"/>
        <w:sz w:val="18"/>
        <w:szCs w:val="18"/>
        <w:lang w:val="en-US"/>
      </w:rPr>
      <w:t xml:space="preserve"> </w:t>
    </w:r>
    <w:hyperlink r:id="rId3" w:history="1">
      <w:r w:rsidRPr="007875F8">
        <w:rPr>
          <w:rStyle w:val="Collegamentoipertestuale"/>
          <w:b/>
          <w:color w:val="002060"/>
          <w:sz w:val="18"/>
          <w:szCs w:val="18"/>
          <w:lang w:val="en-US"/>
        </w:rPr>
        <w:t>pais021003@istruzione.it</w:t>
      </w:r>
    </w:hyperlink>
    <w:r w:rsidRPr="007875F8">
      <w:rPr>
        <w:b/>
        <w:color w:val="002060"/>
        <w:sz w:val="18"/>
        <w:szCs w:val="18"/>
        <w:lang w:val="en-US"/>
      </w:rPr>
      <w:t xml:space="preserve">   </w:t>
    </w: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48A22A48" wp14:editId="103CF668">
          <wp:extent cx="324982" cy="183073"/>
          <wp:effectExtent l="19050" t="0" r="0" b="0"/>
          <wp:docPr id="46" name="Immagine 46" descr="pec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ec-2.jp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326411" cy="1838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5" w:history="1">
      <w:r w:rsidRPr="007875F8">
        <w:rPr>
          <w:rFonts w:cstheme="minorHAnsi"/>
          <w:b/>
          <w:noProof/>
          <w:color w:val="002060"/>
          <w:sz w:val="18"/>
          <w:szCs w:val="18"/>
          <w:lang w:val="en-US" w:bidi="he-IL"/>
        </w:rPr>
        <w:t>pais021003@pec.istruzione.it</w:t>
      </w:r>
    </w:hyperlink>
  </w:p>
  <w:p w14:paraId="29497AB9" w14:textId="77777777" w:rsidR="00CB0B33" w:rsidRPr="00ED0702" w:rsidRDefault="00CB0B33" w:rsidP="00CB0B33">
    <w:pPr>
      <w:pStyle w:val="Nessunaspaziatura"/>
      <w:jc w:val="center"/>
      <w:rPr>
        <w:rFonts w:cstheme="minorHAnsi"/>
        <w:b/>
        <w:color w:val="002060"/>
        <w:sz w:val="18"/>
        <w:szCs w:val="18"/>
      </w:rPr>
    </w:pPr>
    <w:r w:rsidRPr="00ED0702">
      <w:rPr>
        <w:b/>
        <w:noProof/>
        <w:color w:val="002060"/>
        <w:sz w:val="18"/>
        <w:szCs w:val="18"/>
        <w:lang w:eastAsia="it-IT"/>
      </w:rPr>
      <w:drawing>
        <wp:inline distT="0" distB="0" distL="0" distR="0" wp14:anchorId="0DC5BCFD" wp14:editId="75EFFB24">
          <wp:extent cx="171072" cy="167271"/>
          <wp:effectExtent l="19050" t="0" r="378" b="0"/>
          <wp:docPr id="47" name="Immagine 9" descr="kisspng-web-development-web-design-logo-website-5abbea0acaa518.00436482152226458683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isspng-web-development-web-design-logo-website-5abbea0acaa518.0043648215222645868301.jp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70939" cy="1671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hyperlink r:id="rId7">
      <w:r w:rsidRPr="007875F8">
        <w:rPr>
          <w:rFonts w:cstheme="minorHAnsi"/>
          <w:b/>
          <w:color w:val="002060"/>
          <w:sz w:val="18"/>
          <w:szCs w:val="18"/>
        </w:rPr>
        <w:t>www.isdanilodolci.edu.it</w:t>
      </w:r>
    </w:hyperlink>
    <w:r w:rsidRPr="00ED0702">
      <w:rPr>
        <w:b/>
        <w:color w:val="002060"/>
        <w:sz w:val="18"/>
        <w:szCs w:val="18"/>
      </w:rPr>
      <w:t xml:space="preserve">   </w:t>
    </w:r>
    <w:r w:rsidRPr="00ED0702">
      <w:rPr>
        <w:rFonts w:cstheme="minorHAnsi"/>
        <w:b/>
        <w:noProof/>
        <w:color w:val="002060"/>
        <w:sz w:val="18"/>
        <w:szCs w:val="18"/>
        <w:lang w:eastAsia="it-IT"/>
      </w:rPr>
      <w:drawing>
        <wp:inline distT="0" distB="0" distL="0" distR="0" wp14:anchorId="12828DFD" wp14:editId="358DEAC4">
          <wp:extent cx="134859" cy="134859"/>
          <wp:effectExtent l="19050" t="0" r="0" b="0"/>
          <wp:docPr id="48" name="Immagine 1" descr="logo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acebook"/>
                  <pic:cNvPicPr>
                    <a:picLocks noChangeAspect="1" noChangeArrowheads="1"/>
                  </pic:cNvPicPr>
                </pic:nvPicPr>
                <pic:blipFill>
                  <a:blip r:embed="rId8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800" cy="13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b/>
        <w:color w:val="002060"/>
        <w:sz w:val="18"/>
        <w:szCs w:val="18"/>
      </w:rPr>
      <w:t xml:space="preserve"> </w:t>
    </w:r>
    <w:hyperlink r:id="rId9" w:history="1">
      <w:r w:rsidRPr="00ED0702">
        <w:rPr>
          <w:rStyle w:val="Collegamentoipertestuale"/>
          <w:rFonts w:eastAsiaTheme="majorEastAsia" w:cstheme="minorHAnsi"/>
          <w:b/>
          <w:color w:val="002060"/>
          <w:sz w:val="18"/>
          <w:szCs w:val="18"/>
        </w:rPr>
        <w:t>https://www.facebook.com/iisDaniloDolci</w:t>
      </w:r>
    </w:hyperlink>
    <w:r w:rsidRPr="00ED0702">
      <w:rPr>
        <w:rFonts w:cstheme="minorHAnsi"/>
        <w:b/>
        <w:color w:val="002060"/>
        <w:sz w:val="18"/>
        <w:szCs w:val="18"/>
      </w:rPr>
      <w:t xml:space="preserve"> </w:t>
    </w:r>
    <w:r w:rsidRPr="00ED0702">
      <w:rPr>
        <w:rFonts w:cstheme="minorHAnsi"/>
        <w:b/>
        <w:noProof/>
        <w:color w:val="002060"/>
        <w:sz w:val="18"/>
        <w:szCs w:val="18"/>
        <w:lang w:eastAsia="it-IT"/>
      </w:rPr>
      <w:drawing>
        <wp:inline distT="0" distB="0" distL="0" distR="0" wp14:anchorId="20744276" wp14:editId="272679DE">
          <wp:extent cx="157493" cy="157493"/>
          <wp:effectExtent l="19050" t="0" r="0" b="0"/>
          <wp:docPr id="49" name="Immagine 2" descr="download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wnload (1)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05" cy="1578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D0702">
      <w:rPr>
        <w:rFonts w:cstheme="minorHAnsi"/>
        <w:b/>
        <w:color w:val="002060"/>
        <w:sz w:val="18"/>
        <w:szCs w:val="18"/>
      </w:rPr>
      <w:t xml:space="preserve"> </w:t>
    </w:r>
    <w:proofErr w:type="spellStart"/>
    <w:r w:rsidRPr="00ED0702">
      <w:rPr>
        <w:rFonts w:cstheme="minorHAnsi"/>
        <w:b/>
        <w:color w:val="002060"/>
        <w:sz w:val="18"/>
        <w:szCs w:val="18"/>
      </w:rPr>
      <w:t>iisdanilodolci</w:t>
    </w:r>
    <w:proofErr w:type="spellEnd"/>
  </w:p>
  <w:p w14:paraId="02F5D8C3" w14:textId="77777777" w:rsidR="000C443A" w:rsidRDefault="000C44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210FD" w14:textId="77777777" w:rsidR="004B00BA" w:rsidRDefault="004B00BA">
      <w:r>
        <w:separator/>
      </w:r>
    </w:p>
  </w:footnote>
  <w:footnote w:type="continuationSeparator" w:id="0">
    <w:p w14:paraId="1651BE2D" w14:textId="77777777" w:rsidR="004B00BA" w:rsidRDefault="004B00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A6D0A"/>
    <w:multiLevelType w:val="multilevel"/>
    <w:tmpl w:val="E2208508"/>
    <w:lvl w:ilvl="0">
      <w:start w:val="1"/>
      <w:numFmt w:val="bullet"/>
      <w:lvlText w:val="▪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4B09AF"/>
    <w:multiLevelType w:val="hybridMultilevel"/>
    <w:tmpl w:val="75EC3F2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C245BD"/>
    <w:multiLevelType w:val="hybridMultilevel"/>
    <w:tmpl w:val="4AF2866A"/>
    <w:lvl w:ilvl="0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08C2330D"/>
    <w:multiLevelType w:val="hybridMultilevel"/>
    <w:tmpl w:val="5676553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805492"/>
    <w:multiLevelType w:val="hybridMultilevel"/>
    <w:tmpl w:val="6AD4CF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76DAF"/>
    <w:multiLevelType w:val="hybridMultilevel"/>
    <w:tmpl w:val="356E0D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57C1C"/>
    <w:multiLevelType w:val="hybridMultilevel"/>
    <w:tmpl w:val="19E84F3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DD52972"/>
    <w:multiLevelType w:val="hybridMultilevel"/>
    <w:tmpl w:val="2702BB0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A13B9D"/>
    <w:multiLevelType w:val="hybridMultilevel"/>
    <w:tmpl w:val="4F70E9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5624C"/>
    <w:multiLevelType w:val="hybridMultilevel"/>
    <w:tmpl w:val="97D06D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1C728D"/>
    <w:multiLevelType w:val="hybridMultilevel"/>
    <w:tmpl w:val="D534A7E0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05" w:hanging="360"/>
      </w:pPr>
    </w:lvl>
    <w:lvl w:ilvl="2" w:tplc="0410001B" w:tentative="1">
      <w:start w:val="1"/>
      <w:numFmt w:val="lowerRoman"/>
      <w:lvlText w:val="%3."/>
      <w:lvlJc w:val="right"/>
      <w:pPr>
        <w:ind w:left="2325" w:hanging="180"/>
      </w:pPr>
    </w:lvl>
    <w:lvl w:ilvl="3" w:tplc="0410000F" w:tentative="1">
      <w:start w:val="1"/>
      <w:numFmt w:val="decimal"/>
      <w:lvlText w:val="%4."/>
      <w:lvlJc w:val="left"/>
      <w:pPr>
        <w:ind w:left="3045" w:hanging="360"/>
      </w:pPr>
    </w:lvl>
    <w:lvl w:ilvl="4" w:tplc="04100019" w:tentative="1">
      <w:start w:val="1"/>
      <w:numFmt w:val="lowerLetter"/>
      <w:lvlText w:val="%5."/>
      <w:lvlJc w:val="left"/>
      <w:pPr>
        <w:ind w:left="3765" w:hanging="360"/>
      </w:pPr>
    </w:lvl>
    <w:lvl w:ilvl="5" w:tplc="0410001B" w:tentative="1">
      <w:start w:val="1"/>
      <w:numFmt w:val="lowerRoman"/>
      <w:lvlText w:val="%6."/>
      <w:lvlJc w:val="right"/>
      <w:pPr>
        <w:ind w:left="4485" w:hanging="180"/>
      </w:pPr>
    </w:lvl>
    <w:lvl w:ilvl="6" w:tplc="0410000F" w:tentative="1">
      <w:start w:val="1"/>
      <w:numFmt w:val="decimal"/>
      <w:lvlText w:val="%7."/>
      <w:lvlJc w:val="left"/>
      <w:pPr>
        <w:ind w:left="5205" w:hanging="360"/>
      </w:pPr>
    </w:lvl>
    <w:lvl w:ilvl="7" w:tplc="04100019" w:tentative="1">
      <w:start w:val="1"/>
      <w:numFmt w:val="lowerLetter"/>
      <w:lvlText w:val="%8."/>
      <w:lvlJc w:val="left"/>
      <w:pPr>
        <w:ind w:left="5925" w:hanging="360"/>
      </w:pPr>
    </w:lvl>
    <w:lvl w:ilvl="8" w:tplc="0410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1" w15:restartNumberingAfterBreak="0">
    <w:nsid w:val="33D66769"/>
    <w:multiLevelType w:val="hybridMultilevel"/>
    <w:tmpl w:val="DAF20B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B97FED"/>
    <w:multiLevelType w:val="hybridMultilevel"/>
    <w:tmpl w:val="0646FF50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9C504FC"/>
    <w:multiLevelType w:val="hybridMultilevel"/>
    <w:tmpl w:val="DE2833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30E8D"/>
    <w:multiLevelType w:val="hybridMultilevel"/>
    <w:tmpl w:val="BDD62C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60299"/>
    <w:multiLevelType w:val="hybridMultilevel"/>
    <w:tmpl w:val="C1F427C4"/>
    <w:lvl w:ilvl="0" w:tplc="F028EE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CC1481"/>
    <w:multiLevelType w:val="hybridMultilevel"/>
    <w:tmpl w:val="7DD8276C"/>
    <w:lvl w:ilvl="0" w:tplc="C562D78E">
      <w:numFmt w:val="bullet"/>
      <w:lvlText w:val="-"/>
      <w:lvlJc w:val="left"/>
      <w:pPr>
        <w:ind w:left="180" w:hanging="125"/>
      </w:pPr>
      <w:rPr>
        <w:rFonts w:ascii="Calibri" w:eastAsia="Calibri" w:hAnsi="Calibri" w:cs="Calibri" w:hint="default"/>
        <w:w w:val="109"/>
        <w:sz w:val="22"/>
        <w:szCs w:val="22"/>
        <w:lang w:val="it-IT" w:eastAsia="en-US" w:bidi="ar-SA"/>
      </w:rPr>
    </w:lvl>
    <w:lvl w:ilvl="1" w:tplc="0FAA4AF0">
      <w:numFmt w:val="bullet"/>
      <w:lvlText w:val="•"/>
      <w:lvlJc w:val="left"/>
      <w:pPr>
        <w:ind w:left="1240" w:hanging="125"/>
      </w:pPr>
      <w:rPr>
        <w:rFonts w:hint="default"/>
        <w:lang w:val="it-IT" w:eastAsia="en-US" w:bidi="ar-SA"/>
      </w:rPr>
    </w:lvl>
    <w:lvl w:ilvl="2" w:tplc="549A29EC">
      <w:numFmt w:val="bullet"/>
      <w:lvlText w:val="•"/>
      <w:lvlJc w:val="left"/>
      <w:pPr>
        <w:ind w:left="2301" w:hanging="125"/>
      </w:pPr>
      <w:rPr>
        <w:rFonts w:hint="default"/>
        <w:lang w:val="it-IT" w:eastAsia="en-US" w:bidi="ar-SA"/>
      </w:rPr>
    </w:lvl>
    <w:lvl w:ilvl="3" w:tplc="A9FA62A8">
      <w:numFmt w:val="bullet"/>
      <w:lvlText w:val="•"/>
      <w:lvlJc w:val="left"/>
      <w:pPr>
        <w:ind w:left="3361" w:hanging="125"/>
      </w:pPr>
      <w:rPr>
        <w:rFonts w:hint="default"/>
        <w:lang w:val="it-IT" w:eastAsia="en-US" w:bidi="ar-SA"/>
      </w:rPr>
    </w:lvl>
    <w:lvl w:ilvl="4" w:tplc="56349904">
      <w:numFmt w:val="bullet"/>
      <w:lvlText w:val="•"/>
      <w:lvlJc w:val="left"/>
      <w:pPr>
        <w:ind w:left="4422" w:hanging="125"/>
      </w:pPr>
      <w:rPr>
        <w:rFonts w:hint="default"/>
        <w:lang w:val="it-IT" w:eastAsia="en-US" w:bidi="ar-SA"/>
      </w:rPr>
    </w:lvl>
    <w:lvl w:ilvl="5" w:tplc="BC045530">
      <w:numFmt w:val="bullet"/>
      <w:lvlText w:val="•"/>
      <w:lvlJc w:val="left"/>
      <w:pPr>
        <w:ind w:left="5483" w:hanging="125"/>
      </w:pPr>
      <w:rPr>
        <w:rFonts w:hint="default"/>
        <w:lang w:val="it-IT" w:eastAsia="en-US" w:bidi="ar-SA"/>
      </w:rPr>
    </w:lvl>
    <w:lvl w:ilvl="6" w:tplc="A294AACA">
      <w:numFmt w:val="bullet"/>
      <w:lvlText w:val="•"/>
      <w:lvlJc w:val="left"/>
      <w:pPr>
        <w:ind w:left="6543" w:hanging="125"/>
      </w:pPr>
      <w:rPr>
        <w:rFonts w:hint="default"/>
        <w:lang w:val="it-IT" w:eastAsia="en-US" w:bidi="ar-SA"/>
      </w:rPr>
    </w:lvl>
    <w:lvl w:ilvl="7" w:tplc="98E4E418">
      <w:numFmt w:val="bullet"/>
      <w:lvlText w:val="•"/>
      <w:lvlJc w:val="left"/>
      <w:pPr>
        <w:ind w:left="7604" w:hanging="125"/>
      </w:pPr>
      <w:rPr>
        <w:rFonts w:hint="default"/>
        <w:lang w:val="it-IT" w:eastAsia="en-US" w:bidi="ar-SA"/>
      </w:rPr>
    </w:lvl>
    <w:lvl w:ilvl="8" w:tplc="2188DE42">
      <w:numFmt w:val="bullet"/>
      <w:lvlText w:val="•"/>
      <w:lvlJc w:val="left"/>
      <w:pPr>
        <w:ind w:left="8665" w:hanging="125"/>
      </w:pPr>
      <w:rPr>
        <w:rFonts w:hint="default"/>
        <w:lang w:val="it-IT" w:eastAsia="en-US" w:bidi="ar-SA"/>
      </w:rPr>
    </w:lvl>
  </w:abstractNum>
  <w:abstractNum w:abstractNumId="17" w15:restartNumberingAfterBreak="0">
    <w:nsid w:val="56C92C69"/>
    <w:multiLevelType w:val="hybridMultilevel"/>
    <w:tmpl w:val="082E19F6"/>
    <w:lvl w:ilvl="0" w:tplc="0410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8" w15:restartNumberingAfterBreak="0">
    <w:nsid w:val="5E692758"/>
    <w:multiLevelType w:val="hybridMultilevel"/>
    <w:tmpl w:val="F97A6DDE"/>
    <w:lvl w:ilvl="0" w:tplc="0410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8F404B"/>
    <w:multiLevelType w:val="hybridMultilevel"/>
    <w:tmpl w:val="88500350"/>
    <w:lvl w:ilvl="0" w:tplc="04100001">
      <w:start w:val="1"/>
      <w:numFmt w:val="bullet"/>
      <w:lvlText w:val=""/>
      <w:lvlJc w:val="left"/>
      <w:pPr>
        <w:ind w:left="8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20" w15:restartNumberingAfterBreak="0">
    <w:nsid w:val="63E05BDA"/>
    <w:multiLevelType w:val="hybridMultilevel"/>
    <w:tmpl w:val="005C03A8"/>
    <w:lvl w:ilvl="0" w:tplc="A890505E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24288C6">
      <w:start w:val="1"/>
      <w:numFmt w:val="lowerRoman"/>
      <w:lvlText w:val="%2."/>
      <w:lvlJc w:val="left"/>
      <w:pPr>
        <w:ind w:left="901" w:hanging="320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B074F908">
      <w:numFmt w:val="bullet"/>
      <w:lvlText w:val="•"/>
      <w:lvlJc w:val="left"/>
      <w:pPr>
        <w:ind w:left="1920" w:hanging="320"/>
      </w:pPr>
      <w:rPr>
        <w:rFonts w:hint="default"/>
        <w:lang w:val="it-IT" w:eastAsia="en-US" w:bidi="ar-SA"/>
      </w:rPr>
    </w:lvl>
    <w:lvl w:ilvl="3" w:tplc="6FEADE16">
      <w:numFmt w:val="bullet"/>
      <w:lvlText w:val="•"/>
      <w:lvlJc w:val="left"/>
      <w:pPr>
        <w:ind w:left="2941" w:hanging="320"/>
      </w:pPr>
      <w:rPr>
        <w:rFonts w:hint="default"/>
        <w:lang w:val="it-IT" w:eastAsia="en-US" w:bidi="ar-SA"/>
      </w:rPr>
    </w:lvl>
    <w:lvl w:ilvl="4" w:tplc="AFE20130">
      <w:numFmt w:val="bullet"/>
      <w:lvlText w:val="•"/>
      <w:lvlJc w:val="left"/>
      <w:pPr>
        <w:ind w:left="3962" w:hanging="320"/>
      </w:pPr>
      <w:rPr>
        <w:rFonts w:hint="default"/>
        <w:lang w:val="it-IT" w:eastAsia="en-US" w:bidi="ar-SA"/>
      </w:rPr>
    </w:lvl>
    <w:lvl w:ilvl="5" w:tplc="D3143DEC">
      <w:numFmt w:val="bullet"/>
      <w:lvlText w:val="•"/>
      <w:lvlJc w:val="left"/>
      <w:pPr>
        <w:ind w:left="4982" w:hanging="320"/>
      </w:pPr>
      <w:rPr>
        <w:rFonts w:hint="default"/>
        <w:lang w:val="it-IT" w:eastAsia="en-US" w:bidi="ar-SA"/>
      </w:rPr>
    </w:lvl>
    <w:lvl w:ilvl="6" w:tplc="06F2BA30">
      <w:numFmt w:val="bullet"/>
      <w:lvlText w:val="•"/>
      <w:lvlJc w:val="left"/>
      <w:pPr>
        <w:ind w:left="6003" w:hanging="320"/>
      </w:pPr>
      <w:rPr>
        <w:rFonts w:hint="default"/>
        <w:lang w:val="it-IT" w:eastAsia="en-US" w:bidi="ar-SA"/>
      </w:rPr>
    </w:lvl>
    <w:lvl w:ilvl="7" w:tplc="791226D0">
      <w:numFmt w:val="bullet"/>
      <w:lvlText w:val="•"/>
      <w:lvlJc w:val="left"/>
      <w:pPr>
        <w:ind w:left="7024" w:hanging="320"/>
      </w:pPr>
      <w:rPr>
        <w:rFonts w:hint="default"/>
        <w:lang w:val="it-IT" w:eastAsia="en-US" w:bidi="ar-SA"/>
      </w:rPr>
    </w:lvl>
    <w:lvl w:ilvl="8" w:tplc="6E82FFB2">
      <w:numFmt w:val="bullet"/>
      <w:lvlText w:val="•"/>
      <w:lvlJc w:val="left"/>
      <w:pPr>
        <w:ind w:left="8044" w:hanging="320"/>
      </w:pPr>
      <w:rPr>
        <w:rFonts w:hint="default"/>
        <w:lang w:val="it-IT" w:eastAsia="en-US" w:bidi="ar-SA"/>
      </w:rPr>
    </w:lvl>
  </w:abstractNum>
  <w:abstractNum w:abstractNumId="21" w15:restartNumberingAfterBreak="0">
    <w:nsid w:val="646C4F9B"/>
    <w:multiLevelType w:val="hybridMultilevel"/>
    <w:tmpl w:val="7A4657B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69F536F1"/>
    <w:multiLevelType w:val="hybridMultilevel"/>
    <w:tmpl w:val="3BCC61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1B684F"/>
    <w:multiLevelType w:val="hybridMultilevel"/>
    <w:tmpl w:val="E6803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A761C0"/>
    <w:multiLevelType w:val="hybridMultilevel"/>
    <w:tmpl w:val="70D4107C"/>
    <w:lvl w:ilvl="0" w:tplc="24A2C2D8">
      <w:numFmt w:val="bullet"/>
      <w:lvlText w:val="•"/>
      <w:lvlJc w:val="left"/>
      <w:pPr>
        <w:ind w:left="88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5" w15:restartNumberingAfterBreak="0">
    <w:nsid w:val="702A4798"/>
    <w:multiLevelType w:val="hybridMultilevel"/>
    <w:tmpl w:val="8630754C"/>
    <w:lvl w:ilvl="0" w:tplc="80305546">
      <w:start w:val="1"/>
      <w:numFmt w:val="decimal"/>
      <w:lvlText w:val="%1."/>
      <w:lvlJc w:val="left"/>
      <w:pPr>
        <w:ind w:left="398" w:hanging="219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CBA50F6">
      <w:numFmt w:val="bullet"/>
      <w:lvlText w:val="•"/>
      <w:lvlJc w:val="left"/>
      <w:pPr>
        <w:ind w:left="1438" w:hanging="219"/>
      </w:pPr>
      <w:rPr>
        <w:rFonts w:hint="default"/>
        <w:lang w:val="it-IT" w:eastAsia="en-US" w:bidi="ar-SA"/>
      </w:rPr>
    </w:lvl>
    <w:lvl w:ilvl="2" w:tplc="42A65642">
      <w:numFmt w:val="bullet"/>
      <w:lvlText w:val="•"/>
      <w:lvlJc w:val="left"/>
      <w:pPr>
        <w:ind w:left="2477" w:hanging="219"/>
      </w:pPr>
      <w:rPr>
        <w:rFonts w:hint="default"/>
        <w:lang w:val="it-IT" w:eastAsia="en-US" w:bidi="ar-SA"/>
      </w:rPr>
    </w:lvl>
    <w:lvl w:ilvl="3" w:tplc="85A807A0">
      <w:numFmt w:val="bullet"/>
      <w:lvlText w:val="•"/>
      <w:lvlJc w:val="left"/>
      <w:pPr>
        <w:ind w:left="3515" w:hanging="219"/>
      </w:pPr>
      <w:rPr>
        <w:rFonts w:hint="default"/>
        <w:lang w:val="it-IT" w:eastAsia="en-US" w:bidi="ar-SA"/>
      </w:rPr>
    </w:lvl>
    <w:lvl w:ilvl="4" w:tplc="0A164A98">
      <w:numFmt w:val="bullet"/>
      <w:lvlText w:val="•"/>
      <w:lvlJc w:val="left"/>
      <w:pPr>
        <w:ind w:left="4554" w:hanging="219"/>
      </w:pPr>
      <w:rPr>
        <w:rFonts w:hint="default"/>
        <w:lang w:val="it-IT" w:eastAsia="en-US" w:bidi="ar-SA"/>
      </w:rPr>
    </w:lvl>
    <w:lvl w:ilvl="5" w:tplc="2FE0EB68">
      <w:numFmt w:val="bullet"/>
      <w:lvlText w:val="•"/>
      <w:lvlJc w:val="left"/>
      <w:pPr>
        <w:ind w:left="5593" w:hanging="219"/>
      </w:pPr>
      <w:rPr>
        <w:rFonts w:hint="default"/>
        <w:lang w:val="it-IT" w:eastAsia="en-US" w:bidi="ar-SA"/>
      </w:rPr>
    </w:lvl>
    <w:lvl w:ilvl="6" w:tplc="B0B0E59E">
      <w:numFmt w:val="bullet"/>
      <w:lvlText w:val="•"/>
      <w:lvlJc w:val="left"/>
      <w:pPr>
        <w:ind w:left="6631" w:hanging="219"/>
      </w:pPr>
      <w:rPr>
        <w:rFonts w:hint="default"/>
        <w:lang w:val="it-IT" w:eastAsia="en-US" w:bidi="ar-SA"/>
      </w:rPr>
    </w:lvl>
    <w:lvl w:ilvl="7" w:tplc="7B642BF6">
      <w:numFmt w:val="bullet"/>
      <w:lvlText w:val="•"/>
      <w:lvlJc w:val="left"/>
      <w:pPr>
        <w:ind w:left="7670" w:hanging="219"/>
      </w:pPr>
      <w:rPr>
        <w:rFonts w:hint="default"/>
        <w:lang w:val="it-IT" w:eastAsia="en-US" w:bidi="ar-SA"/>
      </w:rPr>
    </w:lvl>
    <w:lvl w:ilvl="8" w:tplc="E86E65BC">
      <w:numFmt w:val="bullet"/>
      <w:lvlText w:val="•"/>
      <w:lvlJc w:val="left"/>
      <w:pPr>
        <w:ind w:left="8709" w:hanging="219"/>
      </w:pPr>
      <w:rPr>
        <w:rFonts w:hint="default"/>
        <w:lang w:val="it-IT" w:eastAsia="en-US" w:bidi="ar-SA"/>
      </w:rPr>
    </w:lvl>
  </w:abstractNum>
  <w:abstractNum w:abstractNumId="26" w15:restartNumberingAfterBreak="0">
    <w:nsid w:val="77652C12"/>
    <w:multiLevelType w:val="hybridMultilevel"/>
    <w:tmpl w:val="E36EA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C91FDD"/>
    <w:multiLevelType w:val="hybridMultilevel"/>
    <w:tmpl w:val="0E620C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3E0E3F"/>
    <w:multiLevelType w:val="hybridMultilevel"/>
    <w:tmpl w:val="567E8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8"/>
  </w:num>
  <w:num w:numId="4">
    <w:abstractNumId w:val="7"/>
  </w:num>
  <w:num w:numId="5">
    <w:abstractNumId w:val="15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1"/>
  </w:num>
  <w:num w:numId="9">
    <w:abstractNumId w:val="14"/>
  </w:num>
  <w:num w:numId="10">
    <w:abstractNumId w:val="28"/>
  </w:num>
  <w:num w:numId="11">
    <w:abstractNumId w:val="27"/>
  </w:num>
  <w:num w:numId="12">
    <w:abstractNumId w:val="9"/>
  </w:num>
  <w:num w:numId="13">
    <w:abstractNumId w:val="17"/>
  </w:num>
  <w:num w:numId="14">
    <w:abstractNumId w:val="24"/>
  </w:num>
  <w:num w:numId="15">
    <w:abstractNumId w:val="10"/>
  </w:num>
  <w:num w:numId="16">
    <w:abstractNumId w:val="8"/>
  </w:num>
  <w:num w:numId="17">
    <w:abstractNumId w:val="5"/>
  </w:num>
  <w:num w:numId="18">
    <w:abstractNumId w:val="1"/>
  </w:num>
  <w:num w:numId="19">
    <w:abstractNumId w:val="12"/>
  </w:num>
  <w:num w:numId="20">
    <w:abstractNumId w:val="23"/>
  </w:num>
  <w:num w:numId="21">
    <w:abstractNumId w:val="21"/>
  </w:num>
  <w:num w:numId="22">
    <w:abstractNumId w:val="19"/>
  </w:num>
  <w:num w:numId="23">
    <w:abstractNumId w:val="0"/>
  </w:num>
  <w:num w:numId="24">
    <w:abstractNumId w:val="2"/>
  </w:num>
  <w:num w:numId="25">
    <w:abstractNumId w:val="13"/>
  </w:num>
  <w:num w:numId="26">
    <w:abstractNumId w:val="25"/>
  </w:num>
  <w:num w:numId="27">
    <w:abstractNumId w:val="20"/>
  </w:num>
  <w:num w:numId="28">
    <w:abstractNumId w:val="16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defaultTabStop w:val="708"/>
  <w:hyphenationZone w:val="283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F7"/>
    <w:rsid w:val="00002DCA"/>
    <w:rsid w:val="00003F15"/>
    <w:rsid w:val="00005C90"/>
    <w:rsid w:val="000107F6"/>
    <w:rsid w:val="00013411"/>
    <w:rsid w:val="00021204"/>
    <w:rsid w:val="00021701"/>
    <w:rsid w:val="00021F86"/>
    <w:rsid w:val="000225FC"/>
    <w:rsid w:val="00024136"/>
    <w:rsid w:val="00025909"/>
    <w:rsid w:val="0003055E"/>
    <w:rsid w:val="00030CA6"/>
    <w:rsid w:val="00033E95"/>
    <w:rsid w:val="00042947"/>
    <w:rsid w:val="000461F5"/>
    <w:rsid w:val="00052F2B"/>
    <w:rsid w:val="00056361"/>
    <w:rsid w:val="00060ECA"/>
    <w:rsid w:val="00064FFB"/>
    <w:rsid w:val="00067851"/>
    <w:rsid w:val="00072D4B"/>
    <w:rsid w:val="00074B38"/>
    <w:rsid w:val="0007566A"/>
    <w:rsid w:val="00076429"/>
    <w:rsid w:val="0007779E"/>
    <w:rsid w:val="00081F24"/>
    <w:rsid w:val="00087A84"/>
    <w:rsid w:val="000A0317"/>
    <w:rsid w:val="000A4F6B"/>
    <w:rsid w:val="000A55AA"/>
    <w:rsid w:val="000A6909"/>
    <w:rsid w:val="000B3B1D"/>
    <w:rsid w:val="000B4A93"/>
    <w:rsid w:val="000B4AFB"/>
    <w:rsid w:val="000C3D12"/>
    <w:rsid w:val="000C443A"/>
    <w:rsid w:val="000C5203"/>
    <w:rsid w:val="000C77DF"/>
    <w:rsid w:val="000C7B0A"/>
    <w:rsid w:val="000D72F7"/>
    <w:rsid w:val="000D7824"/>
    <w:rsid w:val="000E2A34"/>
    <w:rsid w:val="000E37B7"/>
    <w:rsid w:val="000E4D20"/>
    <w:rsid w:val="000E6D94"/>
    <w:rsid w:val="000F3695"/>
    <w:rsid w:val="00120941"/>
    <w:rsid w:val="0012114B"/>
    <w:rsid w:val="00141A38"/>
    <w:rsid w:val="001504D6"/>
    <w:rsid w:val="00150D57"/>
    <w:rsid w:val="00153BB3"/>
    <w:rsid w:val="00160DA0"/>
    <w:rsid w:val="0017064E"/>
    <w:rsid w:val="00171E14"/>
    <w:rsid w:val="00176BFD"/>
    <w:rsid w:val="00184947"/>
    <w:rsid w:val="00184CE9"/>
    <w:rsid w:val="00184D38"/>
    <w:rsid w:val="0019249F"/>
    <w:rsid w:val="001A49BD"/>
    <w:rsid w:val="001B1B0E"/>
    <w:rsid w:val="001C0A80"/>
    <w:rsid w:val="001C3A26"/>
    <w:rsid w:val="001D22BC"/>
    <w:rsid w:val="001E5088"/>
    <w:rsid w:val="001E542D"/>
    <w:rsid w:val="001E7BA4"/>
    <w:rsid w:val="001F4D5A"/>
    <w:rsid w:val="001F6A65"/>
    <w:rsid w:val="00203763"/>
    <w:rsid w:val="00204543"/>
    <w:rsid w:val="00204F68"/>
    <w:rsid w:val="00206458"/>
    <w:rsid w:val="00207082"/>
    <w:rsid w:val="002073E9"/>
    <w:rsid w:val="00217CD2"/>
    <w:rsid w:val="00221CAF"/>
    <w:rsid w:val="002224A3"/>
    <w:rsid w:val="00235B7A"/>
    <w:rsid w:val="0023666A"/>
    <w:rsid w:val="002432C8"/>
    <w:rsid w:val="00260DC7"/>
    <w:rsid w:val="0026407F"/>
    <w:rsid w:val="00272E2B"/>
    <w:rsid w:val="00276A8E"/>
    <w:rsid w:val="00277ACF"/>
    <w:rsid w:val="002838B6"/>
    <w:rsid w:val="0029433B"/>
    <w:rsid w:val="002A53D1"/>
    <w:rsid w:val="002B3B55"/>
    <w:rsid w:val="002B4143"/>
    <w:rsid w:val="002B69AC"/>
    <w:rsid w:val="002B76A6"/>
    <w:rsid w:val="002C0DE5"/>
    <w:rsid w:val="002C6C99"/>
    <w:rsid w:val="002D7629"/>
    <w:rsid w:val="002D7D7E"/>
    <w:rsid w:val="002F0C98"/>
    <w:rsid w:val="00303BED"/>
    <w:rsid w:val="003060C9"/>
    <w:rsid w:val="00307E6D"/>
    <w:rsid w:val="00311C8A"/>
    <w:rsid w:val="00316796"/>
    <w:rsid w:val="0032422A"/>
    <w:rsid w:val="003270AB"/>
    <w:rsid w:val="00331E11"/>
    <w:rsid w:val="003420B3"/>
    <w:rsid w:val="00345302"/>
    <w:rsid w:val="00353CE0"/>
    <w:rsid w:val="00361200"/>
    <w:rsid w:val="0036430A"/>
    <w:rsid w:val="0036450E"/>
    <w:rsid w:val="00374D55"/>
    <w:rsid w:val="00375696"/>
    <w:rsid w:val="00375D40"/>
    <w:rsid w:val="00381325"/>
    <w:rsid w:val="00390525"/>
    <w:rsid w:val="0039253A"/>
    <w:rsid w:val="003935E9"/>
    <w:rsid w:val="00393778"/>
    <w:rsid w:val="00394656"/>
    <w:rsid w:val="003A10CE"/>
    <w:rsid w:val="003A2876"/>
    <w:rsid w:val="003B11DB"/>
    <w:rsid w:val="003B1F84"/>
    <w:rsid w:val="003C01C8"/>
    <w:rsid w:val="003C1851"/>
    <w:rsid w:val="003C1B6B"/>
    <w:rsid w:val="003C50A1"/>
    <w:rsid w:val="003C6116"/>
    <w:rsid w:val="003D2636"/>
    <w:rsid w:val="003D3F2B"/>
    <w:rsid w:val="003E3BB3"/>
    <w:rsid w:val="003F1283"/>
    <w:rsid w:val="003F1FA2"/>
    <w:rsid w:val="003F5CD8"/>
    <w:rsid w:val="003F6AEB"/>
    <w:rsid w:val="00400F6C"/>
    <w:rsid w:val="00402BD7"/>
    <w:rsid w:val="0040431E"/>
    <w:rsid w:val="00406879"/>
    <w:rsid w:val="00406ED5"/>
    <w:rsid w:val="00411250"/>
    <w:rsid w:val="00412AED"/>
    <w:rsid w:val="004130D0"/>
    <w:rsid w:val="004228F1"/>
    <w:rsid w:val="0042368E"/>
    <w:rsid w:val="0042478A"/>
    <w:rsid w:val="0043291D"/>
    <w:rsid w:val="00432A63"/>
    <w:rsid w:val="00441897"/>
    <w:rsid w:val="00442709"/>
    <w:rsid w:val="0044389E"/>
    <w:rsid w:val="00445725"/>
    <w:rsid w:val="00445D43"/>
    <w:rsid w:val="0044609F"/>
    <w:rsid w:val="0045692B"/>
    <w:rsid w:val="00463F14"/>
    <w:rsid w:val="00465DF7"/>
    <w:rsid w:val="00466E96"/>
    <w:rsid w:val="00471237"/>
    <w:rsid w:val="00471C39"/>
    <w:rsid w:val="004726CA"/>
    <w:rsid w:val="00475025"/>
    <w:rsid w:val="00480156"/>
    <w:rsid w:val="00487748"/>
    <w:rsid w:val="00487F7D"/>
    <w:rsid w:val="004926F2"/>
    <w:rsid w:val="004A2C36"/>
    <w:rsid w:val="004A303A"/>
    <w:rsid w:val="004A5BEF"/>
    <w:rsid w:val="004B00BA"/>
    <w:rsid w:val="004B2A9B"/>
    <w:rsid w:val="004B5525"/>
    <w:rsid w:val="004B5886"/>
    <w:rsid w:val="004C263A"/>
    <w:rsid w:val="004C408C"/>
    <w:rsid w:val="004C5A75"/>
    <w:rsid w:val="004C5B98"/>
    <w:rsid w:val="004D08E6"/>
    <w:rsid w:val="004D2118"/>
    <w:rsid w:val="004D3954"/>
    <w:rsid w:val="004D7792"/>
    <w:rsid w:val="004E4FE2"/>
    <w:rsid w:val="004E5DE8"/>
    <w:rsid w:val="004F29E8"/>
    <w:rsid w:val="004F39CF"/>
    <w:rsid w:val="004F578D"/>
    <w:rsid w:val="004F72CA"/>
    <w:rsid w:val="004F72E0"/>
    <w:rsid w:val="004F7B90"/>
    <w:rsid w:val="005002E0"/>
    <w:rsid w:val="00505030"/>
    <w:rsid w:val="00507A10"/>
    <w:rsid w:val="005130A1"/>
    <w:rsid w:val="005159AB"/>
    <w:rsid w:val="00517081"/>
    <w:rsid w:val="00520747"/>
    <w:rsid w:val="005249E6"/>
    <w:rsid w:val="00527959"/>
    <w:rsid w:val="00531FE7"/>
    <w:rsid w:val="00535002"/>
    <w:rsid w:val="00540B37"/>
    <w:rsid w:val="00543B49"/>
    <w:rsid w:val="00543BFB"/>
    <w:rsid w:val="00544A29"/>
    <w:rsid w:val="005456CE"/>
    <w:rsid w:val="005544E6"/>
    <w:rsid w:val="00554FD4"/>
    <w:rsid w:val="0055553A"/>
    <w:rsid w:val="005601C7"/>
    <w:rsid w:val="00561784"/>
    <w:rsid w:val="00563332"/>
    <w:rsid w:val="00566E58"/>
    <w:rsid w:val="005774C1"/>
    <w:rsid w:val="0058045A"/>
    <w:rsid w:val="005805CC"/>
    <w:rsid w:val="005834DA"/>
    <w:rsid w:val="00583F94"/>
    <w:rsid w:val="00585068"/>
    <w:rsid w:val="00596847"/>
    <w:rsid w:val="005A04F7"/>
    <w:rsid w:val="005A3616"/>
    <w:rsid w:val="005B0D7E"/>
    <w:rsid w:val="005B7568"/>
    <w:rsid w:val="005C1F01"/>
    <w:rsid w:val="005C6427"/>
    <w:rsid w:val="005E6F32"/>
    <w:rsid w:val="005F0007"/>
    <w:rsid w:val="005F1BAD"/>
    <w:rsid w:val="00603328"/>
    <w:rsid w:val="00604B77"/>
    <w:rsid w:val="00607276"/>
    <w:rsid w:val="00610734"/>
    <w:rsid w:val="00616149"/>
    <w:rsid w:val="0061789B"/>
    <w:rsid w:val="0063485B"/>
    <w:rsid w:val="0063604D"/>
    <w:rsid w:val="00637008"/>
    <w:rsid w:val="006419C7"/>
    <w:rsid w:val="00646254"/>
    <w:rsid w:val="006466B4"/>
    <w:rsid w:val="00647F02"/>
    <w:rsid w:val="00650A94"/>
    <w:rsid w:val="0065370C"/>
    <w:rsid w:val="00656F48"/>
    <w:rsid w:val="00657992"/>
    <w:rsid w:val="00665600"/>
    <w:rsid w:val="00674F7D"/>
    <w:rsid w:val="00687F02"/>
    <w:rsid w:val="0069247E"/>
    <w:rsid w:val="00695AF3"/>
    <w:rsid w:val="006A3AC3"/>
    <w:rsid w:val="006A632E"/>
    <w:rsid w:val="006B3A93"/>
    <w:rsid w:val="006B42BE"/>
    <w:rsid w:val="006C6119"/>
    <w:rsid w:val="006C68EB"/>
    <w:rsid w:val="006C701D"/>
    <w:rsid w:val="006D093F"/>
    <w:rsid w:val="006D0C7D"/>
    <w:rsid w:val="006D3B72"/>
    <w:rsid w:val="006D6BD3"/>
    <w:rsid w:val="006E0215"/>
    <w:rsid w:val="006F1DCD"/>
    <w:rsid w:val="006F666A"/>
    <w:rsid w:val="006F7280"/>
    <w:rsid w:val="006F7BDB"/>
    <w:rsid w:val="007005FE"/>
    <w:rsid w:val="00702553"/>
    <w:rsid w:val="0071190C"/>
    <w:rsid w:val="00713A7D"/>
    <w:rsid w:val="00716A01"/>
    <w:rsid w:val="00716DA3"/>
    <w:rsid w:val="00716F0E"/>
    <w:rsid w:val="0072194B"/>
    <w:rsid w:val="0072728C"/>
    <w:rsid w:val="00733308"/>
    <w:rsid w:val="00734905"/>
    <w:rsid w:val="00735A9D"/>
    <w:rsid w:val="00737505"/>
    <w:rsid w:val="00742378"/>
    <w:rsid w:val="00742563"/>
    <w:rsid w:val="00743879"/>
    <w:rsid w:val="00743EF6"/>
    <w:rsid w:val="0074538B"/>
    <w:rsid w:val="00753177"/>
    <w:rsid w:val="00753665"/>
    <w:rsid w:val="00761953"/>
    <w:rsid w:val="00771774"/>
    <w:rsid w:val="00777AFB"/>
    <w:rsid w:val="00777B0E"/>
    <w:rsid w:val="00783826"/>
    <w:rsid w:val="00783C37"/>
    <w:rsid w:val="00784230"/>
    <w:rsid w:val="00784B73"/>
    <w:rsid w:val="00787FFD"/>
    <w:rsid w:val="007953C7"/>
    <w:rsid w:val="0079671E"/>
    <w:rsid w:val="007A03DC"/>
    <w:rsid w:val="007B1126"/>
    <w:rsid w:val="007B2269"/>
    <w:rsid w:val="007C57A6"/>
    <w:rsid w:val="007C6FFA"/>
    <w:rsid w:val="007D1CF9"/>
    <w:rsid w:val="007D1D08"/>
    <w:rsid w:val="007F2A47"/>
    <w:rsid w:val="007F40F8"/>
    <w:rsid w:val="007F47F3"/>
    <w:rsid w:val="007F70E3"/>
    <w:rsid w:val="00801459"/>
    <w:rsid w:val="008031D0"/>
    <w:rsid w:val="00804D3A"/>
    <w:rsid w:val="00806294"/>
    <w:rsid w:val="00806D44"/>
    <w:rsid w:val="00807325"/>
    <w:rsid w:val="0081192E"/>
    <w:rsid w:val="008136FC"/>
    <w:rsid w:val="00814868"/>
    <w:rsid w:val="008214DA"/>
    <w:rsid w:val="00823957"/>
    <w:rsid w:val="00825803"/>
    <w:rsid w:val="008342E5"/>
    <w:rsid w:val="00834E08"/>
    <w:rsid w:val="00840C01"/>
    <w:rsid w:val="00842FB6"/>
    <w:rsid w:val="0084571F"/>
    <w:rsid w:val="00847406"/>
    <w:rsid w:val="008508F8"/>
    <w:rsid w:val="0085199E"/>
    <w:rsid w:val="0086081A"/>
    <w:rsid w:val="00865821"/>
    <w:rsid w:val="0086583B"/>
    <w:rsid w:val="00872131"/>
    <w:rsid w:val="00874846"/>
    <w:rsid w:val="00880338"/>
    <w:rsid w:val="00884DA0"/>
    <w:rsid w:val="0088503C"/>
    <w:rsid w:val="0089240E"/>
    <w:rsid w:val="008965B4"/>
    <w:rsid w:val="008A1D11"/>
    <w:rsid w:val="008A5AB8"/>
    <w:rsid w:val="008C1FF1"/>
    <w:rsid w:val="008C27C5"/>
    <w:rsid w:val="008C7B2C"/>
    <w:rsid w:val="008D102A"/>
    <w:rsid w:val="008D1ECE"/>
    <w:rsid w:val="008D26D1"/>
    <w:rsid w:val="008D35BE"/>
    <w:rsid w:val="008E22D8"/>
    <w:rsid w:val="008E6309"/>
    <w:rsid w:val="008F1789"/>
    <w:rsid w:val="008F234A"/>
    <w:rsid w:val="00901409"/>
    <w:rsid w:val="009054DA"/>
    <w:rsid w:val="00910656"/>
    <w:rsid w:val="00914031"/>
    <w:rsid w:val="009226FC"/>
    <w:rsid w:val="00932C62"/>
    <w:rsid w:val="00935C87"/>
    <w:rsid w:val="00937CD4"/>
    <w:rsid w:val="00952A6C"/>
    <w:rsid w:val="0095368F"/>
    <w:rsid w:val="00955A90"/>
    <w:rsid w:val="009642F1"/>
    <w:rsid w:val="00973209"/>
    <w:rsid w:val="009754D3"/>
    <w:rsid w:val="00977D36"/>
    <w:rsid w:val="00986DCA"/>
    <w:rsid w:val="00986F1B"/>
    <w:rsid w:val="0098751C"/>
    <w:rsid w:val="00990B00"/>
    <w:rsid w:val="00990F31"/>
    <w:rsid w:val="009920E2"/>
    <w:rsid w:val="00992CA7"/>
    <w:rsid w:val="00996C6D"/>
    <w:rsid w:val="009A1E5D"/>
    <w:rsid w:val="009A5801"/>
    <w:rsid w:val="009C556A"/>
    <w:rsid w:val="009C6E67"/>
    <w:rsid w:val="009D7044"/>
    <w:rsid w:val="009E49D4"/>
    <w:rsid w:val="009E6A02"/>
    <w:rsid w:val="009F179D"/>
    <w:rsid w:val="009F25C2"/>
    <w:rsid w:val="009F481B"/>
    <w:rsid w:val="009F6896"/>
    <w:rsid w:val="00A010A9"/>
    <w:rsid w:val="00A03A0E"/>
    <w:rsid w:val="00A04A10"/>
    <w:rsid w:val="00A04D2F"/>
    <w:rsid w:val="00A0733A"/>
    <w:rsid w:val="00A13827"/>
    <w:rsid w:val="00A2036C"/>
    <w:rsid w:val="00A21BD4"/>
    <w:rsid w:val="00A2248A"/>
    <w:rsid w:val="00A250E1"/>
    <w:rsid w:val="00A25E6E"/>
    <w:rsid w:val="00A26A1E"/>
    <w:rsid w:val="00A26EC4"/>
    <w:rsid w:val="00A272E2"/>
    <w:rsid w:val="00A40660"/>
    <w:rsid w:val="00A41005"/>
    <w:rsid w:val="00A4250D"/>
    <w:rsid w:val="00A5166B"/>
    <w:rsid w:val="00A548DE"/>
    <w:rsid w:val="00A568AB"/>
    <w:rsid w:val="00A61BAB"/>
    <w:rsid w:val="00A6733A"/>
    <w:rsid w:val="00A75C47"/>
    <w:rsid w:val="00A803FA"/>
    <w:rsid w:val="00A80DAC"/>
    <w:rsid w:val="00A8192D"/>
    <w:rsid w:val="00A85C3D"/>
    <w:rsid w:val="00A86B31"/>
    <w:rsid w:val="00A964C7"/>
    <w:rsid w:val="00AB18D7"/>
    <w:rsid w:val="00AB3EB8"/>
    <w:rsid w:val="00AB63A2"/>
    <w:rsid w:val="00AC3DE7"/>
    <w:rsid w:val="00AC5411"/>
    <w:rsid w:val="00AC6375"/>
    <w:rsid w:val="00AD0AB2"/>
    <w:rsid w:val="00AD14FD"/>
    <w:rsid w:val="00AE3BA4"/>
    <w:rsid w:val="00AE40E3"/>
    <w:rsid w:val="00AE76AC"/>
    <w:rsid w:val="00AF7159"/>
    <w:rsid w:val="00B00B83"/>
    <w:rsid w:val="00B01C79"/>
    <w:rsid w:val="00B032E2"/>
    <w:rsid w:val="00B05382"/>
    <w:rsid w:val="00B20A63"/>
    <w:rsid w:val="00B2647B"/>
    <w:rsid w:val="00B30931"/>
    <w:rsid w:val="00B31A8B"/>
    <w:rsid w:val="00B32574"/>
    <w:rsid w:val="00B41441"/>
    <w:rsid w:val="00B46B18"/>
    <w:rsid w:val="00B472D8"/>
    <w:rsid w:val="00B47CD2"/>
    <w:rsid w:val="00B526D8"/>
    <w:rsid w:val="00B552F5"/>
    <w:rsid w:val="00B55405"/>
    <w:rsid w:val="00B66BF2"/>
    <w:rsid w:val="00B7086D"/>
    <w:rsid w:val="00B7493D"/>
    <w:rsid w:val="00B82027"/>
    <w:rsid w:val="00B8265F"/>
    <w:rsid w:val="00B82D96"/>
    <w:rsid w:val="00B900DF"/>
    <w:rsid w:val="00BA5F5B"/>
    <w:rsid w:val="00BB4A5F"/>
    <w:rsid w:val="00BB7156"/>
    <w:rsid w:val="00BC2BE5"/>
    <w:rsid w:val="00BC6709"/>
    <w:rsid w:val="00BD4B70"/>
    <w:rsid w:val="00BD5EF8"/>
    <w:rsid w:val="00BD70DD"/>
    <w:rsid w:val="00BE4B87"/>
    <w:rsid w:val="00BE7133"/>
    <w:rsid w:val="00BF2591"/>
    <w:rsid w:val="00BF6077"/>
    <w:rsid w:val="00C00D24"/>
    <w:rsid w:val="00C05F3D"/>
    <w:rsid w:val="00C1774F"/>
    <w:rsid w:val="00C24320"/>
    <w:rsid w:val="00C250C2"/>
    <w:rsid w:val="00C30DD0"/>
    <w:rsid w:val="00C334E4"/>
    <w:rsid w:val="00C362D5"/>
    <w:rsid w:val="00C47E3A"/>
    <w:rsid w:val="00C50BF4"/>
    <w:rsid w:val="00C55C22"/>
    <w:rsid w:val="00C562DD"/>
    <w:rsid w:val="00C60E6A"/>
    <w:rsid w:val="00C62072"/>
    <w:rsid w:val="00C6333E"/>
    <w:rsid w:val="00C716B6"/>
    <w:rsid w:val="00C826D0"/>
    <w:rsid w:val="00C879FF"/>
    <w:rsid w:val="00C92511"/>
    <w:rsid w:val="00CA0C8E"/>
    <w:rsid w:val="00CA344E"/>
    <w:rsid w:val="00CB0B33"/>
    <w:rsid w:val="00CB3310"/>
    <w:rsid w:val="00CB34A8"/>
    <w:rsid w:val="00CB4670"/>
    <w:rsid w:val="00CB6FC9"/>
    <w:rsid w:val="00CB7518"/>
    <w:rsid w:val="00CC16FE"/>
    <w:rsid w:val="00CC18D0"/>
    <w:rsid w:val="00CD4E38"/>
    <w:rsid w:val="00CD69AD"/>
    <w:rsid w:val="00CE4D9D"/>
    <w:rsid w:val="00CF2C28"/>
    <w:rsid w:val="00D13AD9"/>
    <w:rsid w:val="00D16AA7"/>
    <w:rsid w:val="00D24539"/>
    <w:rsid w:val="00D24DA8"/>
    <w:rsid w:val="00D477C7"/>
    <w:rsid w:val="00D50127"/>
    <w:rsid w:val="00D54590"/>
    <w:rsid w:val="00D57B9F"/>
    <w:rsid w:val="00D624BF"/>
    <w:rsid w:val="00D652FE"/>
    <w:rsid w:val="00D6708E"/>
    <w:rsid w:val="00D74B9F"/>
    <w:rsid w:val="00D863F7"/>
    <w:rsid w:val="00D86EE7"/>
    <w:rsid w:val="00D945E7"/>
    <w:rsid w:val="00DA36BB"/>
    <w:rsid w:val="00DA3DF5"/>
    <w:rsid w:val="00DA5209"/>
    <w:rsid w:val="00DA64FF"/>
    <w:rsid w:val="00DB3139"/>
    <w:rsid w:val="00DB636B"/>
    <w:rsid w:val="00DC0930"/>
    <w:rsid w:val="00DC126E"/>
    <w:rsid w:val="00DC3F8C"/>
    <w:rsid w:val="00DE4C7F"/>
    <w:rsid w:val="00DE7065"/>
    <w:rsid w:val="00DF5068"/>
    <w:rsid w:val="00DF6F40"/>
    <w:rsid w:val="00DF74BC"/>
    <w:rsid w:val="00DF787E"/>
    <w:rsid w:val="00E00962"/>
    <w:rsid w:val="00E00B2C"/>
    <w:rsid w:val="00E16FEC"/>
    <w:rsid w:val="00E354A7"/>
    <w:rsid w:val="00E358BC"/>
    <w:rsid w:val="00E630D8"/>
    <w:rsid w:val="00E63A9B"/>
    <w:rsid w:val="00E64414"/>
    <w:rsid w:val="00E65B4F"/>
    <w:rsid w:val="00E6693C"/>
    <w:rsid w:val="00E71D7A"/>
    <w:rsid w:val="00E72559"/>
    <w:rsid w:val="00E810C7"/>
    <w:rsid w:val="00E86753"/>
    <w:rsid w:val="00E91724"/>
    <w:rsid w:val="00EA444E"/>
    <w:rsid w:val="00EA6AE2"/>
    <w:rsid w:val="00EA7050"/>
    <w:rsid w:val="00EB0A34"/>
    <w:rsid w:val="00EB3CC2"/>
    <w:rsid w:val="00EC6CAB"/>
    <w:rsid w:val="00ED73FD"/>
    <w:rsid w:val="00EE0355"/>
    <w:rsid w:val="00EE48A8"/>
    <w:rsid w:val="00EE5B96"/>
    <w:rsid w:val="00EF09E7"/>
    <w:rsid w:val="00EF530D"/>
    <w:rsid w:val="00EF7CFA"/>
    <w:rsid w:val="00F214B3"/>
    <w:rsid w:val="00F24D27"/>
    <w:rsid w:val="00F258B2"/>
    <w:rsid w:val="00F279A3"/>
    <w:rsid w:val="00F34261"/>
    <w:rsid w:val="00F3712A"/>
    <w:rsid w:val="00F41594"/>
    <w:rsid w:val="00F5255F"/>
    <w:rsid w:val="00F5510B"/>
    <w:rsid w:val="00F56BAB"/>
    <w:rsid w:val="00F60D76"/>
    <w:rsid w:val="00F66F15"/>
    <w:rsid w:val="00F67BD4"/>
    <w:rsid w:val="00F75C52"/>
    <w:rsid w:val="00F7615A"/>
    <w:rsid w:val="00F77081"/>
    <w:rsid w:val="00F800D8"/>
    <w:rsid w:val="00F9336E"/>
    <w:rsid w:val="00F94C0A"/>
    <w:rsid w:val="00F957B7"/>
    <w:rsid w:val="00F968B8"/>
    <w:rsid w:val="00F97AA8"/>
    <w:rsid w:val="00FA0910"/>
    <w:rsid w:val="00FA5290"/>
    <w:rsid w:val="00FB137C"/>
    <w:rsid w:val="00FB2346"/>
    <w:rsid w:val="00FB3176"/>
    <w:rsid w:val="00FB4895"/>
    <w:rsid w:val="00FB6D08"/>
    <w:rsid w:val="00FB6DB7"/>
    <w:rsid w:val="00FC1EA4"/>
    <w:rsid w:val="00FD2AD0"/>
    <w:rsid w:val="00FE0AC3"/>
    <w:rsid w:val="00FE19B7"/>
    <w:rsid w:val="00FE7381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26FEE4"/>
  <w15:docId w15:val="{7DE9155C-3F67-4F25-95B8-CD5CE139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6BFD"/>
    <w:rPr>
      <w:sz w:val="24"/>
      <w:szCs w:val="24"/>
    </w:rPr>
  </w:style>
  <w:style w:type="paragraph" w:styleId="Titolo1">
    <w:name w:val="heading 1"/>
    <w:basedOn w:val="Normale"/>
    <w:next w:val="Normale"/>
    <w:qFormat/>
    <w:rsid w:val="00277ACF"/>
    <w:pPr>
      <w:keepNext/>
      <w:spacing w:before="100" w:beforeAutospacing="1" w:after="100" w:afterAutospacing="1"/>
      <w:jc w:val="center"/>
      <w:outlineLvl w:val="0"/>
    </w:pPr>
    <w:rPr>
      <w:color w:val="99CC00"/>
      <w:sz w:val="52"/>
      <w:szCs w:val="15"/>
      <w:lang w:bidi="he-IL"/>
    </w:rPr>
  </w:style>
  <w:style w:type="paragraph" w:styleId="Titolo5">
    <w:name w:val="heading 5"/>
    <w:basedOn w:val="Normale"/>
    <w:next w:val="Normale"/>
    <w:qFormat/>
    <w:rsid w:val="00277AC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277ACF"/>
    <w:p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qFormat/>
    <w:rsid w:val="00277ACF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277AC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77ACF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277ACF"/>
    <w:rPr>
      <w:color w:val="0000FF"/>
      <w:u w:val="single"/>
    </w:rPr>
  </w:style>
  <w:style w:type="character" w:customStyle="1" w:styleId="Titolo1Carattere">
    <w:name w:val="Titolo 1 Carattere"/>
    <w:locked/>
    <w:rsid w:val="00277ACF"/>
    <w:rPr>
      <w:color w:val="99CC00"/>
      <w:sz w:val="52"/>
      <w:szCs w:val="15"/>
      <w:lang w:val="it-IT" w:eastAsia="it-IT" w:bidi="he-IL"/>
    </w:rPr>
  </w:style>
  <w:style w:type="paragraph" w:customStyle="1" w:styleId="Default">
    <w:name w:val="Default"/>
    <w:rsid w:val="00D86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semiHidden/>
    <w:rsid w:val="0042478A"/>
    <w:rPr>
      <w:sz w:val="24"/>
      <w:szCs w:val="24"/>
    </w:rPr>
  </w:style>
  <w:style w:type="table" w:styleId="Grigliatabella">
    <w:name w:val="Table Grid"/>
    <w:basedOn w:val="Tabellanormale"/>
    <w:uiPriority w:val="39"/>
    <w:rsid w:val="00406E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6D4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06D44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1C0A80"/>
    <w:pPr>
      <w:jc w:val="right"/>
    </w:pPr>
    <w:rPr>
      <w:rFonts w:ascii="Calibri" w:eastAsia="Calibri" w:hAnsi="Calibr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056361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A5801"/>
    <w:pPr>
      <w:widowControl w:val="0"/>
      <w:autoSpaceDE w:val="0"/>
      <w:autoSpaceDN w:val="0"/>
      <w:ind w:left="1544"/>
    </w:pPr>
    <w:rPr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A5801"/>
    <w:rPr>
      <w:sz w:val="24"/>
      <w:szCs w:val="24"/>
      <w:lang w:eastAsia="en-US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D86EE7"/>
    <w:pPr>
      <w:widowControl w:val="0"/>
      <w:autoSpaceDE w:val="0"/>
      <w:autoSpaceDN w:val="0"/>
      <w:ind w:left="947" w:right="2251" w:hanging="361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ui-provider">
    <w:name w:val="ui-provider"/>
    <w:basedOn w:val="Carpredefinitoparagrafo"/>
    <w:rsid w:val="00D86EE7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D86EE7"/>
    <w:rPr>
      <w:rFonts w:ascii="Carlito" w:eastAsia="Carlito" w:hAnsi="Carlito" w:cs="Carlito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C826D0"/>
    <w:pPr>
      <w:widowControl w:val="0"/>
      <w:autoSpaceDE w:val="0"/>
      <w:autoSpaceDN w:val="0"/>
      <w:spacing w:before="81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mailto:pais021003@istruzione.it" TargetMode="Externa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hyperlink" Target="mailto:pais021003@istruzione.it" TargetMode="External"/><Relationship Id="rId7" Type="http://schemas.openxmlformats.org/officeDocument/2006/relationships/hyperlink" Target="http://www.isdanilodolci.edu.it/" TargetMode="External"/><Relationship Id="rId2" Type="http://schemas.openxmlformats.org/officeDocument/2006/relationships/image" Target="media/image9.jpeg"/><Relationship Id="rId1" Type="http://schemas.openxmlformats.org/officeDocument/2006/relationships/image" Target="media/image8.jpeg"/><Relationship Id="rId6" Type="http://schemas.openxmlformats.org/officeDocument/2006/relationships/image" Target="media/image11.jpeg"/><Relationship Id="rId5" Type="http://schemas.openxmlformats.org/officeDocument/2006/relationships/hyperlink" Target="mailto:pais021003@pec.istruzione.it" TargetMode="External"/><Relationship Id="rId10" Type="http://schemas.openxmlformats.org/officeDocument/2006/relationships/image" Target="media/image13.jpeg"/><Relationship Id="rId4" Type="http://schemas.openxmlformats.org/officeDocument/2006/relationships/image" Target="media/image10.jpeg"/><Relationship Id="rId9" Type="http://schemas.openxmlformats.org/officeDocument/2006/relationships/hyperlink" Target="https://www.facebook.com/iisDaniloDolc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er\IMPOST~1\Temp\Directory%20temporanea%201%20per%20danilo%2520dolci%5b1%5d.zip\danilo%20dolci\carta%20intestata%201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905CB-1F3D-4C24-A078-2F06BB94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1.dot</Template>
  <TotalTime>2</TotalTime>
  <Pages>3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 CARRELLO - PON</dc:creator>
  <cp:lastModifiedBy>Gino Chimenti</cp:lastModifiedBy>
  <cp:revision>2</cp:revision>
  <cp:lastPrinted>2025-09-17T09:58:00Z</cp:lastPrinted>
  <dcterms:created xsi:type="dcterms:W3CDTF">2025-09-17T09:59:00Z</dcterms:created>
  <dcterms:modified xsi:type="dcterms:W3CDTF">2025-09-17T09:59:00Z</dcterms:modified>
</cp:coreProperties>
</file>